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0E8E2" w14:textId="3AC53D31" w:rsidR="007362DE" w:rsidRPr="00CF5691" w:rsidRDefault="00DB1338" w:rsidP="000A174A">
      <w:pPr>
        <w:pStyle w:val="Nagwek1"/>
        <w:spacing w:before="0"/>
        <w:rPr>
          <w:lang w:val="en-GB"/>
        </w:rPr>
      </w:pPr>
      <w:r w:rsidRPr="00CF5691">
        <w:rPr>
          <w:lang w:val="en-GB"/>
        </w:rPr>
        <w:t>Framework description template for research</w:t>
      </w:r>
    </w:p>
    <w:p w14:paraId="6DF31E6F" w14:textId="77777777" w:rsidR="007362DE" w:rsidRPr="00CF5691" w:rsidRDefault="00DB1338" w:rsidP="007362DE">
      <w:pPr>
        <w:pStyle w:val="Nagwek2"/>
        <w:rPr>
          <w:lang w:val="en-GB"/>
        </w:rPr>
      </w:pPr>
      <w:r w:rsidRPr="00CF5691">
        <w:rPr>
          <w:lang w:val="en-GB"/>
        </w:rPr>
        <w:t>General information</w:t>
      </w:r>
    </w:p>
    <w:p w14:paraId="22E37DBD" w14:textId="77777777" w:rsidR="007362DE" w:rsidRPr="00CF5691" w:rsidRDefault="007362DE" w:rsidP="007454C8">
      <w:pPr>
        <w:tabs>
          <w:tab w:val="left" w:leader="underscore" w:pos="9072"/>
        </w:tabs>
        <w:spacing w:line="360" w:lineRule="auto"/>
        <w:rPr>
          <w:bCs/>
          <w:lang w:val="en-GB"/>
        </w:rPr>
      </w:pPr>
      <w:r w:rsidRPr="00CF5691">
        <w:rPr>
          <w:bCs/>
          <w:lang w:val="en-GB"/>
        </w:rPr>
        <w:t xml:space="preserve">Institute: </w:t>
      </w:r>
      <w:r w:rsidRPr="00CF5691">
        <w:rPr>
          <w:bCs/>
          <w:lang w:val="en-GB"/>
        </w:rPr>
        <w:tab/>
      </w:r>
    </w:p>
    <w:p w14:paraId="0C5B876B" w14:textId="77777777" w:rsidR="007362DE" w:rsidRPr="00CF5691" w:rsidRDefault="007362DE" w:rsidP="007454C8">
      <w:pPr>
        <w:tabs>
          <w:tab w:val="left" w:leader="underscore" w:pos="9072"/>
        </w:tabs>
        <w:spacing w:line="360" w:lineRule="auto"/>
        <w:rPr>
          <w:bCs/>
          <w:lang w:val="en-GB"/>
        </w:rPr>
      </w:pPr>
      <w:r w:rsidRPr="00CF5691">
        <w:rPr>
          <w:bCs/>
          <w:lang w:val="en-GB"/>
        </w:rPr>
        <w:t xml:space="preserve">Research topic: </w:t>
      </w:r>
      <w:r w:rsidRPr="00CF5691">
        <w:rPr>
          <w:bCs/>
          <w:lang w:val="en-GB"/>
        </w:rPr>
        <w:tab/>
      </w:r>
    </w:p>
    <w:p w14:paraId="2E66B97D" w14:textId="77777777" w:rsidR="007362DE" w:rsidRPr="00CF5691" w:rsidRDefault="007362DE" w:rsidP="007454C8">
      <w:pPr>
        <w:tabs>
          <w:tab w:val="left" w:leader="underscore" w:pos="9072"/>
        </w:tabs>
        <w:spacing w:line="360" w:lineRule="auto"/>
        <w:rPr>
          <w:bCs/>
          <w:lang w:val="en-GB"/>
        </w:rPr>
      </w:pPr>
      <w:r w:rsidRPr="00CF5691">
        <w:rPr>
          <w:bCs/>
          <w:lang w:val="en-GB"/>
        </w:rPr>
        <w:t xml:space="preserve">Scientific discipline: </w:t>
      </w:r>
      <w:r w:rsidRPr="00CF5691">
        <w:rPr>
          <w:bCs/>
          <w:lang w:val="en-GB"/>
        </w:rPr>
        <w:tab/>
      </w:r>
    </w:p>
    <w:p w14:paraId="35E6AAEE" w14:textId="77777777" w:rsidR="007362DE" w:rsidRPr="00CF5691" w:rsidRDefault="007362DE" w:rsidP="007454C8">
      <w:pPr>
        <w:tabs>
          <w:tab w:val="left" w:leader="underscore" w:pos="9072"/>
        </w:tabs>
        <w:spacing w:line="360" w:lineRule="auto"/>
        <w:rPr>
          <w:lang w:val="en-GB"/>
        </w:rPr>
      </w:pPr>
      <w:r w:rsidRPr="00CF5691">
        <w:rPr>
          <w:bCs/>
          <w:lang w:val="en-GB"/>
        </w:rPr>
        <w:t>Name of potential supervisor:</w:t>
      </w:r>
      <w:r w:rsidRPr="00CF5691">
        <w:rPr>
          <w:lang w:val="en-GB"/>
        </w:rPr>
        <w:t xml:space="preserve"> </w:t>
      </w:r>
      <w:r w:rsidRPr="00CF5691">
        <w:rPr>
          <w:lang w:val="en-GB"/>
        </w:rPr>
        <w:tab/>
      </w:r>
    </w:p>
    <w:p w14:paraId="6D3840FA" w14:textId="77777777" w:rsidR="007D0B95" w:rsidRPr="00CF5691" w:rsidRDefault="007362DE" w:rsidP="007454C8">
      <w:pPr>
        <w:pStyle w:val="Nagwek2"/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>Background information</w:t>
      </w:r>
    </w:p>
    <w:p w14:paraId="2221B2D4" w14:textId="77777777" w:rsidR="007362DE" w:rsidRPr="00CF5691" w:rsidRDefault="007362DE" w:rsidP="007454C8">
      <w:pPr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>(max. 200 words)</w:t>
      </w:r>
    </w:p>
    <w:p w14:paraId="01D63A2C" w14:textId="77777777" w:rsidR="007D0B95" w:rsidRPr="00CF5691" w:rsidRDefault="007362DE" w:rsidP="007454C8">
      <w:pPr>
        <w:pStyle w:val="Nagwek2"/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>The main question to be addressed in the project</w:t>
      </w:r>
    </w:p>
    <w:p w14:paraId="12826495" w14:textId="77777777" w:rsidR="007362DE" w:rsidRPr="00CF5691" w:rsidRDefault="007362DE" w:rsidP="004501FB">
      <w:pPr>
        <w:rPr>
          <w:lang w:val="en-GB"/>
        </w:rPr>
      </w:pPr>
      <w:r w:rsidRPr="00CF5691">
        <w:rPr>
          <w:lang w:val="en-GB"/>
        </w:rPr>
        <w:t>(max. 200 words)</w:t>
      </w:r>
    </w:p>
    <w:p w14:paraId="2F595D42" w14:textId="77777777" w:rsidR="00C24F39" w:rsidRPr="00CF5691" w:rsidRDefault="00C24F39" w:rsidP="007454C8">
      <w:pPr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ab/>
      </w:r>
    </w:p>
    <w:p w14:paraId="125B6F24" w14:textId="77777777" w:rsidR="007D0B95" w:rsidRPr="00CF5691" w:rsidRDefault="007362DE" w:rsidP="007454C8">
      <w:pPr>
        <w:pStyle w:val="Nagwek2"/>
        <w:tabs>
          <w:tab w:val="left" w:leader="underscore" w:pos="9072"/>
        </w:tabs>
        <w:rPr>
          <w:i/>
          <w:iCs/>
          <w:lang w:val="en-GB"/>
        </w:rPr>
      </w:pPr>
      <w:r w:rsidRPr="00CF5691">
        <w:rPr>
          <w:lang w:val="en-GB"/>
        </w:rPr>
        <w:t>Information on the methods/description of work</w:t>
      </w:r>
    </w:p>
    <w:p w14:paraId="58C37A77" w14:textId="77777777" w:rsidR="007362DE" w:rsidRPr="00CF5691" w:rsidRDefault="007362DE" w:rsidP="007454C8">
      <w:pPr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>(max. 200 words)</w:t>
      </w:r>
    </w:p>
    <w:p w14:paraId="5E3DFE85" w14:textId="77777777" w:rsidR="007362DE" w:rsidRPr="00CF5691" w:rsidRDefault="00C24F39" w:rsidP="007454C8">
      <w:pPr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ab/>
      </w:r>
    </w:p>
    <w:p w14:paraId="0B5A259D" w14:textId="77777777" w:rsidR="007D0B95" w:rsidRPr="00CF5691" w:rsidRDefault="007362DE" w:rsidP="007454C8">
      <w:pPr>
        <w:pStyle w:val="Nagwek2"/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>Additional information</w:t>
      </w:r>
    </w:p>
    <w:p w14:paraId="1C619DBA" w14:textId="77777777" w:rsidR="007362DE" w:rsidRPr="00CF5691" w:rsidRDefault="007362DE" w:rsidP="004501FB">
      <w:pPr>
        <w:rPr>
          <w:lang w:val="en-GB"/>
        </w:rPr>
      </w:pPr>
      <w:r w:rsidRPr="00CF5691">
        <w:rPr>
          <w:lang w:val="en-GB"/>
        </w:rPr>
        <w:t>(e.g., special requirements from the candidate; max. 200 words)</w:t>
      </w:r>
    </w:p>
    <w:p w14:paraId="67ECAA0E" w14:textId="77777777" w:rsidR="00C24F39" w:rsidRPr="00CF5691" w:rsidRDefault="00C24F39" w:rsidP="007454C8">
      <w:pPr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ab/>
      </w:r>
    </w:p>
    <w:p w14:paraId="7D44D1D8" w14:textId="77777777" w:rsidR="007362DE" w:rsidRPr="00CF5691" w:rsidRDefault="007362DE" w:rsidP="007454C8">
      <w:pPr>
        <w:pStyle w:val="Nagwek2"/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>Place/</w:t>
      </w:r>
      <w:r w:rsidR="00222DEF" w:rsidRPr="00CF5691">
        <w:rPr>
          <w:lang w:val="en-GB"/>
        </w:rPr>
        <w:t>name of potential collaborators</w:t>
      </w:r>
    </w:p>
    <w:p w14:paraId="543347D9" w14:textId="77777777" w:rsidR="007362DE" w:rsidRPr="00CF5691" w:rsidRDefault="00C24F39" w:rsidP="007454C8">
      <w:pPr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ab/>
      </w:r>
    </w:p>
    <w:p w14:paraId="4E583DC0" w14:textId="77777777" w:rsidR="007D0B95" w:rsidRPr="00CF5691" w:rsidRDefault="007362DE" w:rsidP="007454C8">
      <w:pPr>
        <w:pStyle w:val="Nagwek2"/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lastRenderedPageBreak/>
        <w:t>References</w:t>
      </w:r>
    </w:p>
    <w:p w14:paraId="2A45DA80" w14:textId="77777777" w:rsidR="003A5002" w:rsidRPr="00CF5691" w:rsidRDefault="007362DE" w:rsidP="004501FB">
      <w:pPr>
        <w:rPr>
          <w:lang w:val="en-GB"/>
        </w:rPr>
      </w:pPr>
      <w:r w:rsidRPr="00CF5691">
        <w:rPr>
          <w:lang w:val="en-GB"/>
        </w:rPr>
        <w:t>(max. 3 items)</w:t>
      </w:r>
    </w:p>
    <w:p w14:paraId="54DC1B9E" w14:textId="77777777" w:rsidR="003A5002" w:rsidRPr="00CF5691" w:rsidRDefault="003A5002" w:rsidP="007454C8">
      <w:pPr>
        <w:tabs>
          <w:tab w:val="left" w:leader="underscore" w:pos="9072"/>
        </w:tabs>
        <w:rPr>
          <w:lang w:val="en-GB"/>
        </w:rPr>
      </w:pPr>
      <w:r w:rsidRPr="00CF5691">
        <w:rPr>
          <w:lang w:val="en-GB"/>
        </w:rPr>
        <w:tab/>
      </w:r>
    </w:p>
    <w:sectPr w:rsidR="003A5002" w:rsidRPr="00CF5691" w:rsidSect="007454C8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CF00" w14:textId="77777777" w:rsidR="00846099" w:rsidRDefault="00846099" w:rsidP="00E55568">
      <w:pPr>
        <w:spacing w:line="240" w:lineRule="auto"/>
      </w:pPr>
      <w:r>
        <w:separator/>
      </w:r>
    </w:p>
  </w:endnote>
  <w:endnote w:type="continuationSeparator" w:id="0">
    <w:p w14:paraId="0B518B24" w14:textId="77777777" w:rsidR="00846099" w:rsidRDefault="00846099" w:rsidP="00E55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83FD" w14:textId="69AB6C49" w:rsidR="00CE2631" w:rsidRPr="005B7AA3" w:rsidRDefault="00CF5691" w:rsidP="00CE2631">
    <w:pPr>
      <w:pStyle w:val="Stopka"/>
      <w:rPr>
        <w:rFonts w:cs="Calibri"/>
        <w:szCs w:val="24"/>
      </w:rPr>
    </w:pPr>
    <w:r>
      <w:rPr>
        <w:rFonts w:cs="Calibri"/>
        <w:szCs w:val="24"/>
        <w:lang w:val="en-GB"/>
      </w:rPr>
      <w:t>Page</w:t>
    </w:r>
    <w:r w:rsidR="00CE2631" w:rsidRPr="005B7AA3">
      <w:rPr>
        <w:rFonts w:cs="Calibri"/>
        <w:szCs w:val="24"/>
        <w:lang w:val="en-GB"/>
      </w:rPr>
      <w:t xml:space="preserve"> </w:t>
    </w:r>
    <w:r w:rsidR="00CE2631" w:rsidRPr="005B7AA3">
      <w:rPr>
        <w:rFonts w:cs="Calibri"/>
        <w:b/>
        <w:szCs w:val="24"/>
        <w:lang w:val="en-GB"/>
      </w:rPr>
      <w:fldChar w:fldCharType="begin"/>
    </w:r>
    <w:r w:rsidR="00CE2631" w:rsidRPr="005B7AA3">
      <w:rPr>
        <w:rFonts w:cs="Calibri"/>
        <w:b/>
        <w:szCs w:val="24"/>
        <w:lang w:val="en-GB"/>
      </w:rPr>
      <w:instrText>PAGE</w:instrText>
    </w:r>
    <w:r w:rsidR="00CE2631" w:rsidRPr="005B7AA3">
      <w:rPr>
        <w:rFonts w:cs="Calibri"/>
        <w:b/>
        <w:szCs w:val="24"/>
        <w:lang w:val="en-GB"/>
      </w:rPr>
      <w:fldChar w:fldCharType="separate"/>
    </w:r>
    <w:r w:rsidR="002C1D98" w:rsidRPr="005B7AA3">
      <w:rPr>
        <w:rFonts w:cs="Calibri"/>
        <w:b/>
        <w:noProof/>
        <w:szCs w:val="24"/>
        <w:lang w:val="en-GB"/>
      </w:rPr>
      <w:t>3</w:t>
    </w:r>
    <w:r w:rsidR="00CE2631" w:rsidRPr="005B7AA3">
      <w:rPr>
        <w:rFonts w:cs="Calibri"/>
        <w:b/>
        <w:szCs w:val="24"/>
        <w:lang w:val="en-GB"/>
      </w:rPr>
      <w:fldChar w:fldCharType="end"/>
    </w:r>
    <w:r w:rsidR="00CE2631" w:rsidRPr="005B7AA3">
      <w:rPr>
        <w:rFonts w:cs="Calibri"/>
        <w:szCs w:val="24"/>
        <w:lang w:val="en-GB"/>
      </w:rPr>
      <w:t>/</w:t>
    </w:r>
    <w:r w:rsidR="00CE2631" w:rsidRPr="005B7AA3">
      <w:rPr>
        <w:rFonts w:cs="Calibri"/>
        <w:b/>
        <w:szCs w:val="24"/>
        <w:lang w:val="en-GB"/>
      </w:rPr>
      <w:fldChar w:fldCharType="begin"/>
    </w:r>
    <w:r w:rsidR="00CE2631" w:rsidRPr="005B7AA3">
      <w:rPr>
        <w:rFonts w:cs="Calibri"/>
        <w:b/>
        <w:szCs w:val="24"/>
        <w:lang w:val="en-GB"/>
      </w:rPr>
      <w:instrText>NUMPAGES</w:instrText>
    </w:r>
    <w:r w:rsidR="00CE2631" w:rsidRPr="005B7AA3">
      <w:rPr>
        <w:rFonts w:cs="Calibri"/>
        <w:b/>
        <w:szCs w:val="24"/>
        <w:lang w:val="en-GB"/>
      </w:rPr>
      <w:fldChar w:fldCharType="separate"/>
    </w:r>
    <w:r w:rsidR="002C1D98" w:rsidRPr="005B7AA3">
      <w:rPr>
        <w:rFonts w:cs="Calibri"/>
        <w:b/>
        <w:noProof/>
        <w:szCs w:val="24"/>
        <w:lang w:val="en-GB"/>
      </w:rPr>
      <w:t>3</w:t>
    </w:r>
    <w:r w:rsidR="00CE2631" w:rsidRPr="005B7AA3">
      <w:rPr>
        <w:rFonts w:cs="Calibri"/>
        <w:b/>
        <w:szCs w:val="24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F43E" w14:textId="77777777" w:rsidR="00846099" w:rsidRDefault="00846099" w:rsidP="00E55568">
      <w:pPr>
        <w:spacing w:line="240" w:lineRule="auto"/>
      </w:pPr>
      <w:r>
        <w:separator/>
      </w:r>
    </w:p>
  </w:footnote>
  <w:footnote w:type="continuationSeparator" w:id="0">
    <w:p w14:paraId="24A13CDC" w14:textId="77777777" w:rsidR="00846099" w:rsidRDefault="00846099" w:rsidP="00E555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01D"/>
    <w:multiLevelType w:val="multilevel"/>
    <w:tmpl w:val="4782C20C"/>
    <w:numStyleLink w:val="IB"/>
  </w:abstractNum>
  <w:abstractNum w:abstractNumId="1" w15:restartNumberingAfterBreak="0">
    <w:nsid w:val="017211CE"/>
    <w:multiLevelType w:val="hybridMultilevel"/>
    <w:tmpl w:val="3802EC4C"/>
    <w:lvl w:ilvl="0" w:tplc="DA2432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905E6"/>
    <w:multiLevelType w:val="multilevel"/>
    <w:tmpl w:val="4782C20C"/>
    <w:numStyleLink w:val="IB"/>
  </w:abstractNum>
  <w:abstractNum w:abstractNumId="3" w15:restartNumberingAfterBreak="0">
    <w:nsid w:val="02B9303F"/>
    <w:multiLevelType w:val="hybridMultilevel"/>
    <w:tmpl w:val="22A2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922A6"/>
    <w:multiLevelType w:val="hybridMultilevel"/>
    <w:tmpl w:val="0568B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70FE2"/>
    <w:multiLevelType w:val="multilevel"/>
    <w:tmpl w:val="4782C20C"/>
    <w:numStyleLink w:val="IB"/>
  </w:abstractNum>
  <w:abstractNum w:abstractNumId="6" w15:restartNumberingAfterBreak="0">
    <w:nsid w:val="09331C01"/>
    <w:multiLevelType w:val="multilevel"/>
    <w:tmpl w:val="4782C20C"/>
    <w:numStyleLink w:val="IB"/>
  </w:abstractNum>
  <w:abstractNum w:abstractNumId="7" w15:restartNumberingAfterBreak="0">
    <w:nsid w:val="0DDA2005"/>
    <w:multiLevelType w:val="hybridMultilevel"/>
    <w:tmpl w:val="12DA90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63286"/>
    <w:multiLevelType w:val="hybridMultilevel"/>
    <w:tmpl w:val="DBE8D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228C6"/>
    <w:multiLevelType w:val="multilevel"/>
    <w:tmpl w:val="4782C20C"/>
    <w:numStyleLink w:val="IB"/>
  </w:abstractNum>
  <w:abstractNum w:abstractNumId="10" w15:restartNumberingAfterBreak="0">
    <w:nsid w:val="12E93A19"/>
    <w:multiLevelType w:val="multilevel"/>
    <w:tmpl w:val="4782C20C"/>
    <w:numStyleLink w:val="IB"/>
  </w:abstractNum>
  <w:abstractNum w:abstractNumId="11" w15:restartNumberingAfterBreak="0">
    <w:nsid w:val="14EF4C61"/>
    <w:multiLevelType w:val="hybridMultilevel"/>
    <w:tmpl w:val="D2F0E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E2A61"/>
    <w:multiLevelType w:val="multilevel"/>
    <w:tmpl w:val="4782C20C"/>
    <w:numStyleLink w:val="IB"/>
  </w:abstractNum>
  <w:abstractNum w:abstractNumId="13" w15:restartNumberingAfterBreak="0">
    <w:nsid w:val="209B1815"/>
    <w:multiLevelType w:val="multilevel"/>
    <w:tmpl w:val="4782C20C"/>
    <w:numStyleLink w:val="IB"/>
  </w:abstractNum>
  <w:abstractNum w:abstractNumId="14" w15:restartNumberingAfterBreak="0">
    <w:nsid w:val="27F93457"/>
    <w:multiLevelType w:val="multilevel"/>
    <w:tmpl w:val="4782C20C"/>
    <w:numStyleLink w:val="IB"/>
  </w:abstractNum>
  <w:abstractNum w:abstractNumId="15" w15:restartNumberingAfterBreak="0">
    <w:nsid w:val="32AC2919"/>
    <w:multiLevelType w:val="multilevel"/>
    <w:tmpl w:val="4782C20C"/>
    <w:numStyleLink w:val="IB"/>
  </w:abstractNum>
  <w:abstractNum w:abstractNumId="16" w15:restartNumberingAfterBreak="0">
    <w:nsid w:val="331E3C94"/>
    <w:multiLevelType w:val="multilevel"/>
    <w:tmpl w:val="4782C20C"/>
    <w:numStyleLink w:val="IB"/>
  </w:abstractNum>
  <w:abstractNum w:abstractNumId="17" w15:restartNumberingAfterBreak="0">
    <w:nsid w:val="3C7F0292"/>
    <w:multiLevelType w:val="hybridMultilevel"/>
    <w:tmpl w:val="B8120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94E27"/>
    <w:multiLevelType w:val="multilevel"/>
    <w:tmpl w:val="4782C20C"/>
    <w:numStyleLink w:val="IB"/>
  </w:abstractNum>
  <w:abstractNum w:abstractNumId="19" w15:restartNumberingAfterBreak="0">
    <w:nsid w:val="3E3C434D"/>
    <w:multiLevelType w:val="hybridMultilevel"/>
    <w:tmpl w:val="33ACA2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E6A60"/>
    <w:multiLevelType w:val="multilevel"/>
    <w:tmpl w:val="4782C20C"/>
    <w:numStyleLink w:val="IB"/>
  </w:abstractNum>
  <w:abstractNum w:abstractNumId="21" w15:restartNumberingAfterBreak="0">
    <w:nsid w:val="41E812CF"/>
    <w:multiLevelType w:val="multilevel"/>
    <w:tmpl w:val="4782C20C"/>
    <w:numStyleLink w:val="IB"/>
  </w:abstractNum>
  <w:abstractNum w:abstractNumId="22" w15:restartNumberingAfterBreak="0">
    <w:nsid w:val="42BD0DA7"/>
    <w:multiLevelType w:val="multilevel"/>
    <w:tmpl w:val="4782C20C"/>
    <w:numStyleLink w:val="IB"/>
  </w:abstractNum>
  <w:abstractNum w:abstractNumId="23" w15:restartNumberingAfterBreak="0">
    <w:nsid w:val="45D11CA6"/>
    <w:multiLevelType w:val="hybridMultilevel"/>
    <w:tmpl w:val="6D4ED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4777B"/>
    <w:multiLevelType w:val="hybridMultilevel"/>
    <w:tmpl w:val="DCF43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C6343"/>
    <w:multiLevelType w:val="multilevel"/>
    <w:tmpl w:val="4782C20C"/>
    <w:numStyleLink w:val="IB"/>
  </w:abstractNum>
  <w:abstractNum w:abstractNumId="26" w15:restartNumberingAfterBreak="0">
    <w:nsid w:val="4A666052"/>
    <w:multiLevelType w:val="multilevel"/>
    <w:tmpl w:val="4782C20C"/>
    <w:numStyleLink w:val="IB"/>
  </w:abstractNum>
  <w:abstractNum w:abstractNumId="27" w15:restartNumberingAfterBreak="0">
    <w:nsid w:val="4C2F594E"/>
    <w:multiLevelType w:val="multilevel"/>
    <w:tmpl w:val="4782C20C"/>
    <w:numStyleLink w:val="IB"/>
  </w:abstractNum>
  <w:abstractNum w:abstractNumId="28" w15:restartNumberingAfterBreak="0">
    <w:nsid w:val="51F01B81"/>
    <w:multiLevelType w:val="multilevel"/>
    <w:tmpl w:val="4782C20C"/>
    <w:numStyleLink w:val="IB"/>
  </w:abstractNum>
  <w:abstractNum w:abstractNumId="29" w15:restartNumberingAfterBreak="0">
    <w:nsid w:val="549E06C4"/>
    <w:multiLevelType w:val="multilevel"/>
    <w:tmpl w:val="4782C20C"/>
    <w:numStyleLink w:val="IB"/>
  </w:abstractNum>
  <w:abstractNum w:abstractNumId="30" w15:restartNumberingAfterBreak="0">
    <w:nsid w:val="56037CB8"/>
    <w:multiLevelType w:val="multilevel"/>
    <w:tmpl w:val="4782C20C"/>
    <w:numStyleLink w:val="IB"/>
  </w:abstractNum>
  <w:abstractNum w:abstractNumId="31" w15:restartNumberingAfterBreak="0">
    <w:nsid w:val="5A831134"/>
    <w:multiLevelType w:val="multilevel"/>
    <w:tmpl w:val="4782C20C"/>
    <w:numStyleLink w:val="IB"/>
  </w:abstractNum>
  <w:abstractNum w:abstractNumId="32" w15:restartNumberingAfterBreak="0">
    <w:nsid w:val="5C6C67D4"/>
    <w:multiLevelType w:val="multilevel"/>
    <w:tmpl w:val="4782C20C"/>
    <w:numStyleLink w:val="IB"/>
  </w:abstractNum>
  <w:abstractNum w:abstractNumId="33" w15:restartNumberingAfterBreak="0">
    <w:nsid w:val="5CF43C71"/>
    <w:multiLevelType w:val="multilevel"/>
    <w:tmpl w:val="4782C20C"/>
    <w:numStyleLink w:val="IB"/>
  </w:abstractNum>
  <w:abstractNum w:abstractNumId="34" w15:restartNumberingAfterBreak="0">
    <w:nsid w:val="5E3866F4"/>
    <w:multiLevelType w:val="multilevel"/>
    <w:tmpl w:val="4782C20C"/>
    <w:numStyleLink w:val="IB"/>
  </w:abstractNum>
  <w:abstractNum w:abstractNumId="35" w15:restartNumberingAfterBreak="0">
    <w:nsid w:val="5FEC3207"/>
    <w:multiLevelType w:val="multilevel"/>
    <w:tmpl w:val="4782C20C"/>
    <w:numStyleLink w:val="IB"/>
  </w:abstractNum>
  <w:abstractNum w:abstractNumId="36" w15:restartNumberingAfterBreak="0">
    <w:nsid w:val="669818A3"/>
    <w:multiLevelType w:val="multilevel"/>
    <w:tmpl w:val="4782C20C"/>
    <w:numStyleLink w:val="IB"/>
  </w:abstractNum>
  <w:abstractNum w:abstractNumId="37" w15:restartNumberingAfterBreak="0">
    <w:nsid w:val="67EF03C1"/>
    <w:multiLevelType w:val="multilevel"/>
    <w:tmpl w:val="4782C20C"/>
    <w:numStyleLink w:val="IB"/>
  </w:abstractNum>
  <w:abstractNum w:abstractNumId="38" w15:restartNumberingAfterBreak="0">
    <w:nsid w:val="68C33C1A"/>
    <w:multiLevelType w:val="multilevel"/>
    <w:tmpl w:val="0415001D"/>
    <w:name w:val="Regulami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90D5D47"/>
    <w:multiLevelType w:val="multilevel"/>
    <w:tmpl w:val="4782C20C"/>
    <w:numStyleLink w:val="IB"/>
  </w:abstractNum>
  <w:abstractNum w:abstractNumId="40" w15:restartNumberingAfterBreak="0">
    <w:nsid w:val="6AE510C8"/>
    <w:multiLevelType w:val="hybridMultilevel"/>
    <w:tmpl w:val="0C84A1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8F13DC"/>
    <w:multiLevelType w:val="multilevel"/>
    <w:tmpl w:val="4782C20C"/>
    <w:numStyleLink w:val="IB"/>
  </w:abstractNum>
  <w:abstractNum w:abstractNumId="42" w15:restartNumberingAfterBreak="0">
    <w:nsid w:val="6E841754"/>
    <w:multiLevelType w:val="multilevel"/>
    <w:tmpl w:val="4782C20C"/>
    <w:name w:val="ListRegul"/>
    <w:styleLink w:val="IB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56" w:hanging="45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007" w:hanging="45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3858" w:hanging="454"/>
      </w:pPr>
      <w:rPr>
        <w:rFonts w:ascii="Bookman Old Style" w:hAnsi="Bookman Old Style" w:hint="default"/>
        <w:color w:val="auto"/>
      </w:rPr>
    </w:lvl>
    <w:lvl w:ilvl="5">
      <w:start w:val="1"/>
      <w:numFmt w:val="none"/>
      <w:lvlText w:val=""/>
      <w:lvlJc w:val="left"/>
      <w:pPr>
        <w:ind w:left="4709" w:hanging="454"/>
      </w:pPr>
      <w:rPr>
        <w:rFonts w:hint="default"/>
      </w:rPr>
    </w:lvl>
    <w:lvl w:ilvl="6">
      <w:start w:val="1"/>
      <w:numFmt w:val="none"/>
      <w:lvlText w:val="%7."/>
      <w:lvlJc w:val="left"/>
      <w:pPr>
        <w:ind w:left="5560" w:hanging="454"/>
      </w:pPr>
      <w:rPr>
        <w:rFonts w:hint="default"/>
      </w:rPr>
    </w:lvl>
    <w:lvl w:ilvl="7">
      <w:start w:val="1"/>
      <w:numFmt w:val="none"/>
      <w:lvlText w:val="%8."/>
      <w:lvlJc w:val="left"/>
      <w:pPr>
        <w:ind w:left="6411" w:hanging="454"/>
      </w:pPr>
      <w:rPr>
        <w:rFonts w:hint="default"/>
      </w:rPr>
    </w:lvl>
    <w:lvl w:ilvl="8">
      <w:start w:val="1"/>
      <w:numFmt w:val="none"/>
      <w:lvlText w:val="%9."/>
      <w:lvlJc w:val="left"/>
      <w:pPr>
        <w:ind w:left="7262" w:hanging="454"/>
      </w:pPr>
      <w:rPr>
        <w:rFonts w:hint="default"/>
      </w:rPr>
    </w:lvl>
  </w:abstractNum>
  <w:abstractNum w:abstractNumId="43" w15:restartNumberingAfterBreak="0">
    <w:nsid w:val="722C505D"/>
    <w:multiLevelType w:val="multilevel"/>
    <w:tmpl w:val="4782C20C"/>
    <w:numStyleLink w:val="IB"/>
  </w:abstractNum>
  <w:abstractNum w:abstractNumId="44" w15:restartNumberingAfterBreak="0">
    <w:nsid w:val="7942342A"/>
    <w:multiLevelType w:val="multilevel"/>
    <w:tmpl w:val="4782C20C"/>
    <w:numStyleLink w:val="IB"/>
  </w:abstractNum>
  <w:abstractNum w:abstractNumId="45" w15:restartNumberingAfterBreak="0">
    <w:nsid w:val="7DAE406B"/>
    <w:multiLevelType w:val="multilevel"/>
    <w:tmpl w:val="4782C20C"/>
    <w:numStyleLink w:val="IB"/>
  </w:abstractNum>
  <w:abstractNum w:abstractNumId="46" w15:restartNumberingAfterBreak="0">
    <w:nsid w:val="7DE3300F"/>
    <w:multiLevelType w:val="multilevel"/>
    <w:tmpl w:val="4782C20C"/>
    <w:numStyleLink w:val="IB"/>
  </w:abstractNum>
  <w:abstractNum w:abstractNumId="47" w15:restartNumberingAfterBreak="0">
    <w:nsid w:val="7EA7141D"/>
    <w:multiLevelType w:val="multilevel"/>
    <w:tmpl w:val="4782C20C"/>
    <w:numStyleLink w:val="IB"/>
  </w:abstractNum>
  <w:num w:numId="1" w16cid:durableId="520358673">
    <w:abstractNumId w:val="42"/>
  </w:num>
  <w:num w:numId="2" w16cid:durableId="1114327903">
    <w:abstractNumId w:val="41"/>
  </w:num>
  <w:num w:numId="3" w16cid:durableId="899706502">
    <w:abstractNumId w:val="15"/>
  </w:num>
  <w:num w:numId="4" w16cid:durableId="1213884434">
    <w:abstractNumId w:val="25"/>
  </w:num>
  <w:num w:numId="5" w16cid:durableId="1361203134">
    <w:abstractNumId w:val="39"/>
  </w:num>
  <w:num w:numId="6" w16cid:durableId="17582804">
    <w:abstractNumId w:val="5"/>
  </w:num>
  <w:num w:numId="7" w16cid:durableId="1721398023">
    <w:abstractNumId w:val="16"/>
  </w:num>
  <w:num w:numId="8" w16cid:durableId="909735306">
    <w:abstractNumId w:val="34"/>
  </w:num>
  <w:num w:numId="9" w16cid:durableId="253712094">
    <w:abstractNumId w:val="47"/>
  </w:num>
  <w:num w:numId="10" w16cid:durableId="995961473">
    <w:abstractNumId w:val="22"/>
  </w:num>
  <w:num w:numId="11" w16cid:durableId="1377848571">
    <w:abstractNumId w:val="13"/>
  </w:num>
  <w:num w:numId="12" w16cid:durableId="10303319">
    <w:abstractNumId w:val="37"/>
  </w:num>
  <w:num w:numId="13" w16cid:durableId="1012924617">
    <w:abstractNumId w:val="26"/>
  </w:num>
  <w:num w:numId="14" w16cid:durableId="1326199795">
    <w:abstractNumId w:val="30"/>
  </w:num>
  <w:num w:numId="15" w16cid:durableId="766005273">
    <w:abstractNumId w:val="27"/>
  </w:num>
  <w:num w:numId="16" w16cid:durableId="231935152">
    <w:abstractNumId w:val="10"/>
  </w:num>
  <w:num w:numId="17" w16cid:durableId="1716539495">
    <w:abstractNumId w:val="46"/>
  </w:num>
  <w:num w:numId="18" w16cid:durableId="930313635">
    <w:abstractNumId w:val="14"/>
  </w:num>
  <w:num w:numId="19" w16cid:durableId="1260680894">
    <w:abstractNumId w:val="9"/>
  </w:num>
  <w:num w:numId="20" w16cid:durableId="764687029">
    <w:abstractNumId w:val="0"/>
  </w:num>
  <w:num w:numId="21" w16cid:durableId="117652099">
    <w:abstractNumId w:val="33"/>
  </w:num>
  <w:num w:numId="22" w16cid:durableId="2088645595">
    <w:abstractNumId w:val="32"/>
  </w:num>
  <w:num w:numId="23" w16cid:durableId="640774573">
    <w:abstractNumId w:val="20"/>
  </w:num>
  <w:num w:numId="24" w16cid:durableId="1317688831">
    <w:abstractNumId w:val="43"/>
  </w:num>
  <w:num w:numId="25" w16cid:durableId="1564825872">
    <w:abstractNumId w:val="36"/>
  </w:num>
  <w:num w:numId="26" w16cid:durableId="2126266106">
    <w:abstractNumId w:val="18"/>
  </w:num>
  <w:num w:numId="27" w16cid:durableId="989943610">
    <w:abstractNumId w:val="31"/>
  </w:num>
  <w:num w:numId="28" w16cid:durableId="557396352">
    <w:abstractNumId w:val="21"/>
  </w:num>
  <w:num w:numId="29" w16cid:durableId="697044275">
    <w:abstractNumId w:val="44"/>
  </w:num>
  <w:num w:numId="30" w16cid:durableId="534931124">
    <w:abstractNumId w:val="45"/>
  </w:num>
  <w:num w:numId="31" w16cid:durableId="1371613093">
    <w:abstractNumId w:val="6"/>
  </w:num>
  <w:num w:numId="32" w16cid:durableId="830877995">
    <w:abstractNumId w:val="12"/>
  </w:num>
  <w:num w:numId="33" w16cid:durableId="1911768942">
    <w:abstractNumId w:val="29"/>
  </w:num>
  <w:num w:numId="34" w16cid:durableId="84345215">
    <w:abstractNumId w:val="28"/>
  </w:num>
  <w:num w:numId="35" w16cid:durableId="576090505">
    <w:abstractNumId w:val="35"/>
  </w:num>
  <w:num w:numId="36" w16cid:durableId="1494760040">
    <w:abstractNumId w:val="2"/>
  </w:num>
  <w:num w:numId="37" w16cid:durableId="1652826627">
    <w:abstractNumId w:val="8"/>
  </w:num>
  <w:num w:numId="38" w16cid:durableId="259218833">
    <w:abstractNumId w:val="1"/>
  </w:num>
  <w:num w:numId="39" w16cid:durableId="1422142803">
    <w:abstractNumId w:val="19"/>
  </w:num>
  <w:num w:numId="40" w16cid:durableId="306473658">
    <w:abstractNumId w:val="11"/>
  </w:num>
  <w:num w:numId="41" w16cid:durableId="977761804">
    <w:abstractNumId w:val="4"/>
  </w:num>
  <w:num w:numId="42" w16cid:durableId="2100132596">
    <w:abstractNumId w:val="7"/>
  </w:num>
  <w:num w:numId="43" w16cid:durableId="691153939">
    <w:abstractNumId w:val="40"/>
  </w:num>
  <w:num w:numId="44" w16cid:durableId="464396827">
    <w:abstractNumId w:val="24"/>
  </w:num>
  <w:num w:numId="45" w16cid:durableId="200172111">
    <w:abstractNumId w:val="3"/>
  </w:num>
  <w:num w:numId="46" w16cid:durableId="1276014559">
    <w:abstractNumId w:val="23"/>
  </w:num>
  <w:num w:numId="47" w16cid:durableId="296034784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2A1"/>
    <w:rsid w:val="00031FFA"/>
    <w:rsid w:val="000320F0"/>
    <w:rsid w:val="000348BE"/>
    <w:rsid w:val="00037389"/>
    <w:rsid w:val="00041F0A"/>
    <w:rsid w:val="00056F35"/>
    <w:rsid w:val="0007537C"/>
    <w:rsid w:val="00093683"/>
    <w:rsid w:val="00093D02"/>
    <w:rsid w:val="000A174A"/>
    <w:rsid w:val="000A2D8B"/>
    <w:rsid w:val="000A54EC"/>
    <w:rsid w:val="000B608C"/>
    <w:rsid w:val="000C08E9"/>
    <w:rsid w:val="000C4413"/>
    <w:rsid w:val="000C5B00"/>
    <w:rsid w:val="000E4DA2"/>
    <w:rsid w:val="00100A94"/>
    <w:rsid w:val="001157B0"/>
    <w:rsid w:val="001320C3"/>
    <w:rsid w:val="00160248"/>
    <w:rsid w:val="001706FA"/>
    <w:rsid w:val="001B05DF"/>
    <w:rsid w:val="001B4C0A"/>
    <w:rsid w:val="001C67F7"/>
    <w:rsid w:val="001E1ED0"/>
    <w:rsid w:val="001F6427"/>
    <w:rsid w:val="00204DC5"/>
    <w:rsid w:val="00210B70"/>
    <w:rsid w:val="00214D78"/>
    <w:rsid w:val="00222DEF"/>
    <w:rsid w:val="00235609"/>
    <w:rsid w:val="0024777B"/>
    <w:rsid w:val="00250E0D"/>
    <w:rsid w:val="00251F8F"/>
    <w:rsid w:val="002576EA"/>
    <w:rsid w:val="0026508E"/>
    <w:rsid w:val="00287D67"/>
    <w:rsid w:val="002B0E19"/>
    <w:rsid w:val="002B2C73"/>
    <w:rsid w:val="002B4F49"/>
    <w:rsid w:val="002C1D98"/>
    <w:rsid w:val="002C64A9"/>
    <w:rsid w:val="002E7573"/>
    <w:rsid w:val="002F00FC"/>
    <w:rsid w:val="002F782D"/>
    <w:rsid w:val="003053A9"/>
    <w:rsid w:val="00313723"/>
    <w:rsid w:val="0032680C"/>
    <w:rsid w:val="003465BC"/>
    <w:rsid w:val="00355527"/>
    <w:rsid w:val="003604E3"/>
    <w:rsid w:val="003961E3"/>
    <w:rsid w:val="003A3254"/>
    <w:rsid w:val="003A5002"/>
    <w:rsid w:val="003B2900"/>
    <w:rsid w:val="003C3C6A"/>
    <w:rsid w:val="003D58D7"/>
    <w:rsid w:val="003E31EB"/>
    <w:rsid w:val="003F40DD"/>
    <w:rsid w:val="00425CAC"/>
    <w:rsid w:val="00447750"/>
    <w:rsid w:val="004501FB"/>
    <w:rsid w:val="004A27BC"/>
    <w:rsid w:val="004B536A"/>
    <w:rsid w:val="004C150B"/>
    <w:rsid w:val="004C55A4"/>
    <w:rsid w:val="004F1EB0"/>
    <w:rsid w:val="004F2FB7"/>
    <w:rsid w:val="004F3BB5"/>
    <w:rsid w:val="004F4971"/>
    <w:rsid w:val="005232CD"/>
    <w:rsid w:val="00546B94"/>
    <w:rsid w:val="00573B86"/>
    <w:rsid w:val="005B5FE3"/>
    <w:rsid w:val="005B7A5A"/>
    <w:rsid w:val="005B7AA3"/>
    <w:rsid w:val="005E7DBF"/>
    <w:rsid w:val="005F11BA"/>
    <w:rsid w:val="006024DC"/>
    <w:rsid w:val="00611091"/>
    <w:rsid w:val="00650052"/>
    <w:rsid w:val="006502F5"/>
    <w:rsid w:val="006600F9"/>
    <w:rsid w:val="0067457E"/>
    <w:rsid w:val="0069109F"/>
    <w:rsid w:val="006A44E5"/>
    <w:rsid w:val="006D2438"/>
    <w:rsid w:val="006E1E89"/>
    <w:rsid w:val="00703565"/>
    <w:rsid w:val="007152C3"/>
    <w:rsid w:val="007171A4"/>
    <w:rsid w:val="007362DE"/>
    <w:rsid w:val="007454C8"/>
    <w:rsid w:val="00745C95"/>
    <w:rsid w:val="007A2DFF"/>
    <w:rsid w:val="007D0B95"/>
    <w:rsid w:val="007F42E6"/>
    <w:rsid w:val="00806F1A"/>
    <w:rsid w:val="0081487A"/>
    <w:rsid w:val="00825E4F"/>
    <w:rsid w:val="0084123C"/>
    <w:rsid w:val="0084423F"/>
    <w:rsid w:val="00844556"/>
    <w:rsid w:val="008456E3"/>
    <w:rsid w:val="00846099"/>
    <w:rsid w:val="00850069"/>
    <w:rsid w:val="00870463"/>
    <w:rsid w:val="00875993"/>
    <w:rsid w:val="008A4207"/>
    <w:rsid w:val="008C4278"/>
    <w:rsid w:val="008D263B"/>
    <w:rsid w:val="008E0BE6"/>
    <w:rsid w:val="008F1B0F"/>
    <w:rsid w:val="009115B3"/>
    <w:rsid w:val="00932446"/>
    <w:rsid w:val="009335B7"/>
    <w:rsid w:val="00940F28"/>
    <w:rsid w:val="0097684D"/>
    <w:rsid w:val="00993659"/>
    <w:rsid w:val="009A0693"/>
    <w:rsid w:val="009F0A09"/>
    <w:rsid w:val="009F3E5D"/>
    <w:rsid w:val="00A0464F"/>
    <w:rsid w:val="00A1692F"/>
    <w:rsid w:val="00A31FB9"/>
    <w:rsid w:val="00A72A32"/>
    <w:rsid w:val="00A81B72"/>
    <w:rsid w:val="00A8224D"/>
    <w:rsid w:val="00A9313E"/>
    <w:rsid w:val="00AB0DA6"/>
    <w:rsid w:val="00AB325D"/>
    <w:rsid w:val="00AF38EB"/>
    <w:rsid w:val="00B170EF"/>
    <w:rsid w:val="00B256B7"/>
    <w:rsid w:val="00B30BA8"/>
    <w:rsid w:val="00B813EA"/>
    <w:rsid w:val="00BB3FA7"/>
    <w:rsid w:val="00BD138D"/>
    <w:rsid w:val="00BD1B0B"/>
    <w:rsid w:val="00BF32A1"/>
    <w:rsid w:val="00C02AB0"/>
    <w:rsid w:val="00C07D4D"/>
    <w:rsid w:val="00C116E0"/>
    <w:rsid w:val="00C24F39"/>
    <w:rsid w:val="00C2674F"/>
    <w:rsid w:val="00C572CD"/>
    <w:rsid w:val="00C66DE8"/>
    <w:rsid w:val="00C930D8"/>
    <w:rsid w:val="00C95BE7"/>
    <w:rsid w:val="00CD76BC"/>
    <w:rsid w:val="00CE2631"/>
    <w:rsid w:val="00CF5042"/>
    <w:rsid w:val="00CF5691"/>
    <w:rsid w:val="00D10BBB"/>
    <w:rsid w:val="00D606C9"/>
    <w:rsid w:val="00D74F87"/>
    <w:rsid w:val="00D95D60"/>
    <w:rsid w:val="00DA2B08"/>
    <w:rsid w:val="00DA588A"/>
    <w:rsid w:val="00DB1338"/>
    <w:rsid w:val="00DC070C"/>
    <w:rsid w:val="00DD7905"/>
    <w:rsid w:val="00E01233"/>
    <w:rsid w:val="00E10392"/>
    <w:rsid w:val="00E22F5E"/>
    <w:rsid w:val="00E23D68"/>
    <w:rsid w:val="00E55568"/>
    <w:rsid w:val="00E7059D"/>
    <w:rsid w:val="00E80D2A"/>
    <w:rsid w:val="00EA0E0D"/>
    <w:rsid w:val="00EA2E50"/>
    <w:rsid w:val="00EA6FAD"/>
    <w:rsid w:val="00EA71F4"/>
    <w:rsid w:val="00F030E5"/>
    <w:rsid w:val="00F163A7"/>
    <w:rsid w:val="00F163D9"/>
    <w:rsid w:val="00F70B53"/>
    <w:rsid w:val="00F73479"/>
    <w:rsid w:val="00F73D3A"/>
    <w:rsid w:val="00F8575D"/>
    <w:rsid w:val="00F86429"/>
    <w:rsid w:val="00F9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5CFC8"/>
  <w15:chartTrackingRefBased/>
  <w15:docId w15:val="{B1DF29E8-3ED0-4386-9306-BB675B4C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13E"/>
    <w:pPr>
      <w:spacing w:before="60" w:after="60" w:line="312" w:lineRule="auto"/>
    </w:pPr>
    <w:rPr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1D98"/>
    <w:pPr>
      <w:keepNext/>
      <w:keepLines/>
      <w:spacing w:before="480" w:after="480"/>
      <w:outlineLvl w:val="0"/>
    </w:pPr>
    <w:rPr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588A"/>
    <w:pPr>
      <w:keepNext/>
      <w:keepLines/>
      <w:spacing w:before="360" w:after="120"/>
      <w:outlineLvl w:val="1"/>
    </w:pPr>
    <w:rPr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13723"/>
    <w:pPr>
      <w:keepNext/>
      <w:keepLines/>
      <w:spacing w:before="240" w:after="240"/>
      <w:outlineLvl w:val="2"/>
    </w:pPr>
    <w:rPr>
      <w:b/>
      <w:bCs/>
      <w:color w:val="B0423D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81487A"/>
    <w:pPr>
      <w:keepNext/>
      <w:keepLines/>
      <w:spacing w:before="240" w:after="120"/>
      <w:outlineLvl w:val="3"/>
    </w:pPr>
    <w:rPr>
      <w:b/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rsid w:val="008A4207"/>
    <w:pPr>
      <w:ind w:left="720"/>
      <w:contextualSpacing/>
    </w:pPr>
  </w:style>
  <w:style w:type="numbering" w:customStyle="1" w:styleId="IB">
    <w:name w:val="IB"/>
    <w:uiPriority w:val="99"/>
    <w:rsid w:val="003E31EB"/>
    <w:pPr>
      <w:numPr>
        <w:numId w:val="1"/>
      </w:numPr>
    </w:pPr>
  </w:style>
  <w:style w:type="paragraph" w:styleId="Bezodstpw">
    <w:name w:val="No Spacing"/>
    <w:basedOn w:val="Normalny"/>
    <w:link w:val="BezodstpwZnak"/>
    <w:uiPriority w:val="1"/>
    <w:qFormat/>
    <w:rsid w:val="00A8224D"/>
    <w:pPr>
      <w:spacing w:after="0"/>
    </w:pPr>
  </w:style>
  <w:style w:type="character" w:customStyle="1" w:styleId="Nagwek1Znak">
    <w:name w:val="Nagłówek 1 Znak"/>
    <w:link w:val="Nagwek1"/>
    <w:uiPriority w:val="9"/>
    <w:rsid w:val="002C1D98"/>
    <w:rPr>
      <w:b/>
      <w:bCs/>
      <w:sz w:val="32"/>
      <w:szCs w:val="28"/>
    </w:rPr>
  </w:style>
  <w:style w:type="character" w:customStyle="1" w:styleId="Nagwek2Znak">
    <w:name w:val="Nagłówek 2 Znak"/>
    <w:link w:val="Nagwek2"/>
    <w:uiPriority w:val="9"/>
    <w:rsid w:val="00DA588A"/>
    <w:rPr>
      <w:rFonts w:ascii="Calibri" w:eastAsia="Times New Roman" w:hAnsi="Calibri" w:cs="Times New Roman"/>
      <w:b/>
      <w:bCs/>
      <w:sz w:val="28"/>
      <w:szCs w:val="26"/>
    </w:rPr>
  </w:style>
  <w:style w:type="character" w:customStyle="1" w:styleId="Nagwek3Znak">
    <w:name w:val="Nagłówek 3 Znak"/>
    <w:link w:val="Nagwek3"/>
    <w:uiPriority w:val="9"/>
    <w:rsid w:val="00313723"/>
    <w:rPr>
      <w:rFonts w:ascii="Lato" w:eastAsia="Times New Roman" w:hAnsi="Lato" w:cs="Times New Roman"/>
      <w:b/>
      <w:bCs/>
      <w:color w:val="B0423D"/>
      <w:sz w:val="24"/>
    </w:rPr>
  </w:style>
  <w:style w:type="character" w:customStyle="1" w:styleId="Nagwek4Znak">
    <w:name w:val="Nagłówek 4 Znak"/>
    <w:link w:val="Nagwek4"/>
    <w:uiPriority w:val="9"/>
    <w:rsid w:val="0081487A"/>
    <w:rPr>
      <w:rFonts w:ascii="Lato" w:eastAsia="Times New Roman" w:hAnsi="Lato" w:cs="Times New Roman"/>
      <w:b/>
      <w:bCs/>
      <w:iCs/>
    </w:rPr>
  </w:style>
  <w:style w:type="paragraph" w:customStyle="1" w:styleId="Objanienie">
    <w:name w:val="Objaśnienie"/>
    <w:basedOn w:val="Normalny"/>
    <w:link w:val="ObjanienieZnak"/>
    <w:qFormat/>
    <w:rsid w:val="00425CAC"/>
    <w:pPr>
      <w:spacing w:after="360"/>
    </w:pPr>
    <w:rPr>
      <w:i/>
      <w:sz w:val="20"/>
    </w:rPr>
  </w:style>
  <w:style w:type="character" w:customStyle="1" w:styleId="ObjanienieZnak">
    <w:name w:val="Objaśnienie Znak"/>
    <w:link w:val="Objanienie"/>
    <w:rsid w:val="00425CAC"/>
    <w:rPr>
      <w:i/>
      <w:sz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8224D"/>
  </w:style>
  <w:style w:type="character" w:customStyle="1" w:styleId="AkcentZnak">
    <w:name w:val="Akcent Znak"/>
    <w:basedOn w:val="BezodstpwZnak"/>
    <w:rsid w:val="003E31EB"/>
  </w:style>
  <w:style w:type="paragraph" w:styleId="Tekstdymka">
    <w:name w:val="Balloon Text"/>
    <w:basedOn w:val="Normalny"/>
    <w:link w:val="TekstdymkaZnak"/>
    <w:uiPriority w:val="99"/>
    <w:semiHidden/>
    <w:unhideWhenUsed/>
    <w:rsid w:val="002F78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F782D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3F40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40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F40D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0D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F40DD"/>
    <w:rPr>
      <w:rFonts w:ascii="Lato" w:hAnsi="Lato"/>
      <w:b/>
      <w:bCs/>
      <w:sz w:val="20"/>
      <w:szCs w:val="20"/>
    </w:rPr>
  </w:style>
  <w:style w:type="character" w:customStyle="1" w:styleId="Gruby">
    <w:name w:val="Gruby"/>
    <w:uiPriority w:val="1"/>
    <w:rsid w:val="001320C3"/>
    <w:rPr>
      <w:rFonts w:ascii="Lato Black" w:hAnsi="Lato Black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4477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447750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1602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60248"/>
    <w:pPr>
      <w:spacing w:after="100"/>
      <w:ind w:left="220"/>
    </w:pPr>
  </w:style>
  <w:style w:type="character" w:styleId="Hipercze">
    <w:name w:val="Hyperlink"/>
    <w:uiPriority w:val="99"/>
    <w:unhideWhenUsed/>
    <w:rsid w:val="0016024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556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E55568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E5556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E55568"/>
    <w:rPr>
      <w:rFonts w:ascii="Lato" w:hAnsi="Lato"/>
    </w:rPr>
  </w:style>
  <w:style w:type="character" w:styleId="Uwydatnienie">
    <w:name w:val="Emphasis"/>
    <w:uiPriority w:val="20"/>
    <w:rsid w:val="006502F5"/>
    <w:rPr>
      <w:rFonts w:ascii="Lato Black" w:hAnsi="Lato Black"/>
      <w:b/>
      <w:iCs/>
      <w:sz w:val="22"/>
    </w:rPr>
  </w:style>
  <w:style w:type="character" w:styleId="Wyrnieniedelikatne">
    <w:name w:val="Subtle Emphasis"/>
    <w:uiPriority w:val="19"/>
    <w:qFormat/>
    <w:rsid w:val="0069109F"/>
    <w:rPr>
      <w:i/>
      <w:iCs/>
      <w:color w:val="808080"/>
      <w:sz w:val="20"/>
    </w:rPr>
  </w:style>
  <w:style w:type="paragraph" w:customStyle="1" w:styleId="Adresat">
    <w:name w:val="Adresat"/>
    <w:basedOn w:val="Normalny"/>
    <w:link w:val="AdresatZnak"/>
    <w:qFormat/>
    <w:rsid w:val="00EA0E0D"/>
    <w:pPr>
      <w:spacing w:before="360"/>
    </w:pPr>
    <w:rPr>
      <w:b/>
    </w:rPr>
  </w:style>
  <w:style w:type="character" w:customStyle="1" w:styleId="AdresatZnak">
    <w:name w:val="Adresat Znak"/>
    <w:link w:val="Adresat"/>
    <w:rsid w:val="00EA0E0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Szablony\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0357E-205B-4F87-8A2D-824F6BFF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</Template>
  <TotalTime>0</TotalTime>
  <Pages>2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ramowego tematu badań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 of research</dc:title>
  <dc:subject/>
  <dc:creator>Paweł Kapusta;Instytut Botaniki im. W. Szafera</dc:creator>
  <cp:keywords/>
  <cp:lastModifiedBy>Grażyna Szarek</cp:lastModifiedBy>
  <cp:revision>2</cp:revision>
  <cp:lastPrinted>2024-12-15T11:23:00Z</cp:lastPrinted>
  <dcterms:created xsi:type="dcterms:W3CDTF">2026-04-11T21:37:00Z</dcterms:created>
  <dcterms:modified xsi:type="dcterms:W3CDTF">2026-04-11T21:37:00Z</dcterms:modified>
</cp:coreProperties>
</file>