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2845" w14:textId="77777777" w:rsidR="0069109F" w:rsidRPr="002576EA" w:rsidRDefault="00DA588A" w:rsidP="000A174A">
      <w:pPr>
        <w:pStyle w:val="Nagwek1"/>
        <w:spacing w:before="0"/>
      </w:pPr>
      <w:r w:rsidRPr="008456E3">
        <w:t>Opis ram</w:t>
      </w:r>
      <w:r w:rsidRPr="00CE2631">
        <w:t>o</w:t>
      </w:r>
      <w:r w:rsidRPr="008456E3">
        <w:t>wego tematu badań</w:t>
      </w:r>
    </w:p>
    <w:p w14:paraId="488CD0E2" w14:textId="77777777" w:rsidR="0069109F" w:rsidRDefault="0069109F" w:rsidP="0069109F">
      <w:pPr>
        <w:pStyle w:val="Nagwek2"/>
      </w:pPr>
      <w:r>
        <w:t>Informacje o</w:t>
      </w:r>
      <w:r w:rsidRPr="00CE2631">
        <w:t>gól</w:t>
      </w:r>
      <w:r>
        <w:t>ne</w:t>
      </w:r>
    </w:p>
    <w:p w14:paraId="5D3644A4" w14:textId="77777777" w:rsidR="0069109F" w:rsidRPr="006D2438" w:rsidRDefault="0069109F" w:rsidP="007454C8">
      <w:pPr>
        <w:tabs>
          <w:tab w:val="right" w:leader="underscore" w:pos="9072"/>
        </w:tabs>
        <w:spacing w:line="360" w:lineRule="auto"/>
      </w:pPr>
      <w:r w:rsidRPr="00573B86">
        <w:rPr>
          <w:bCs/>
        </w:rPr>
        <w:t>I</w:t>
      </w:r>
      <w:r w:rsidRPr="006D2438">
        <w:rPr>
          <w:bCs/>
        </w:rPr>
        <w:t>nstytut</w:t>
      </w:r>
      <w:r w:rsidRPr="006D2438">
        <w:t xml:space="preserve">: </w:t>
      </w:r>
      <w:r w:rsidR="00DA588A" w:rsidRPr="006D2438">
        <w:tab/>
      </w:r>
    </w:p>
    <w:p w14:paraId="05F43FEB" w14:textId="77777777" w:rsidR="0069109F" w:rsidRPr="006D2438" w:rsidRDefault="0069109F" w:rsidP="007454C8">
      <w:pPr>
        <w:tabs>
          <w:tab w:val="right" w:leader="underscore" w:pos="9072"/>
        </w:tabs>
        <w:spacing w:line="360" w:lineRule="auto"/>
        <w:rPr>
          <w:bCs/>
        </w:rPr>
      </w:pPr>
      <w:r w:rsidRPr="006D2438">
        <w:rPr>
          <w:bCs/>
        </w:rPr>
        <w:t>Temat badawczy:</w:t>
      </w:r>
      <w:r w:rsidR="007362DE" w:rsidRPr="006D2438">
        <w:rPr>
          <w:bCs/>
        </w:rPr>
        <w:t xml:space="preserve"> </w:t>
      </w:r>
      <w:r w:rsidRPr="006D2438">
        <w:rPr>
          <w:bCs/>
        </w:rPr>
        <w:tab/>
      </w:r>
    </w:p>
    <w:p w14:paraId="0644C2E9" w14:textId="77777777" w:rsidR="0069109F" w:rsidRPr="006D2438" w:rsidRDefault="0069109F" w:rsidP="007454C8">
      <w:pPr>
        <w:tabs>
          <w:tab w:val="right" w:leader="underscore" w:pos="9072"/>
        </w:tabs>
        <w:spacing w:line="360" w:lineRule="auto"/>
        <w:rPr>
          <w:bCs/>
        </w:rPr>
      </w:pPr>
      <w:r w:rsidRPr="006D2438">
        <w:rPr>
          <w:bCs/>
        </w:rPr>
        <w:t xml:space="preserve">Dyscyplina naukowa: </w:t>
      </w:r>
      <w:r w:rsidRPr="006D2438">
        <w:rPr>
          <w:bCs/>
        </w:rPr>
        <w:tab/>
      </w:r>
    </w:p>
    <w:p w14:paraId="16F62263" w14:textId="77777777" w:rsidR="0069109F" w:rsidRPr="006D2438" w:rsidRDefault="0069109F" w:rsidP="007454C8">
      <w:pPr>
        <w:tabs>
          <w:tab w:val="right" w:leader="underscore" w:pos="9072"/>
        </w:tabs>
        <w:spacing w:line="360" w:lineRule="auto"/>
        <w:rPr>
          <w:bCs/>
        </w:rPr>
      </w:pPr>
      <w:r w:rsidRPr="006D2438">
        <w:rPr>
          <w:bCs/>
        </w:rPr>
        <w:t>Imię</w:t>
      </w:r>
      <w:r w:rsidR="009F3E5D" w:rsidRPr="006D2438">
        <w:rPr>
          <w:bCs/>
        </w:rPr>
        <w:t xml:space="preserve"> i </w:t>
      </w:r>
      <w:r w:rsidRPr="006D2438">
        <w:rPr>
          <w:bCs/>
        </w:rPr>
        <w:t xml:space="preserve">nazwisko potencjalnego promotora: </w:t>
      </w:r>
      <w:bookmarkStart w:id="0" w:name="_Hlk194784831"/>
      <w:r w:rsidRPr="006D2438">
        <w:rPr>
          <w:bCs/>
        </w:rPr>
        <w:tab/>
      </w:r>
      <w:bookmarkEnd w:id="0"/>
    </w:p>
    <w:p w14:paraId="7B91FD36" w14:textId="77777777" w:rsidR="003961E3" w:rsidRPr="006D2438" w:rsidRDefault="0069109F" w:rsidP="0069109F">
      <w:pPr>
        <w:pStyle w:val="Nagwek2"/>
      </w:pPr>
      <w:bookmarkStart w:id="1" w:name="_Hlk194784627"/>
      <w:r w:rsidRPr="006D2438">
        <w:t>Podstawowe informacje</w:t>
      </w:r>
      <w:r w:rsidR="009F3E5D" w:rsidRPr="006D2438">
        <w:t xml:space="preserve"> o </w:t>
      </w:r>
      <w:r w:rsidRPr="006D2438">
        <w:t>temacie badawczym</w:t>
      </w:r>
    </w:p>
    <w:p w14:paraId="2AAC0B3C" w14:textId="77777777" w:rsidR="00D74F87" w:rsidRPr="006D2438" w:rsidRDefault="00D74F87" w:rsidP="007454C8">
      <w:r w:rsidRPr="006D2438">
        <w:t>(maks. 200 słów)</w:t>
      </w:r>
    </w:p>
    <w:p w14:paraId="2537D823" w14:textId="77777777" w:rsidR="00D74F87" w:rsidRPr="006D2438" w:rsidRDefault="00D74F87" w:rsidP="003961E3">
      <w:pPr>
        <w:rPr>
          <w:rStyle w:val="Wyrnieniedelikatne"/>
          <w:i w:val="0"/>
          <w:iCs w:val="0"/>
          <w:color w:val="auto"/>
          <w:sz w:val="24"/>
          <w:szCs w:val="24"/>
        </w:rPr>
      </w:pPr>
      <w:r w:rsidRPr="006D2438">
        <w:t>Jeżeli kandydat ma być doktorantem w projekcie finansowanym przez instytucje zewnętrzne należy wpisać dane o projekcie: numer, imię i nazwisko kierownika, nazwę i adres jednostki naukowej oraz informację: „Stypendium doktoranckie jest finansowane w ramach stypendium naukowego w projekcie”.</w:t>
      </w:r>
    </w:p>
    <w:p w14:paraId="6A6B7A4C" w14:textId="77777777" w:rsidR="00D74F87" w:rsidRPr="006D2438" w:rsidRDefault="008C4278" w:rsidP="007454C8">
      <w:pPr>
        <w:tabs>
          <w:tab w:val="left" w:leader="underscore" w:pos="9072"/>
        </w:tabs>
      </w:pPr>
      <w:r w:rsidRPr="006D2438">
        <w:tab/>
      </w:r>
    </w:p>
    <w:bookmarkEnd w:id="1"/>
    <w:p w14:paraId="383FAFAB" w14:textId="77777777" w:rsidR="003961E3" w:rsidRPr="006D2438" w:rsidRDefault="0069109F" w:rsidP="00D74F87">
      <w:pPr>
        <w:pStyle w:val="Nagwek2"/>
      </w:pPr>
      <w:r w:rsidRPr="006D2438">
        <w:t xml:space="preserve">Główne pytania badawcze </w:t>
      </w:r>
    </w:p>
    <w:p w14:paraId="7E4308D6" w14:textId="77777777" w:rsidR="0069109F" w:rsidRPr="006D2438" w:rsidRDefault="0069109F" w:rsidP="003961E3">
      <w:r w:rsidRPr="006D2438">
        <w:t>(maks. 200 słów)</w:t>
      </w:r>
    </w:p>
    <w:p w14:paraId="6CB6F226" w14:textId="77777777" w:rsidR="00D95D60" w:rsidRPr="006D2438" w:rsidRDefault="003961E3" w:rsidP="007454C8">
      <w:pPr>
        <w:tabs>
          <w:tab w:val="left" w:leader="underscore" w:pos="9072"/>
        </w:tabs>
      </w:pPr>
      <w:r w:rsidRPr="006D2438">
        <w:tab/>
      </w:r>
    </w:p>
    <w:p w14:paraId="4174981C" w14:textId="77777777" w:rsidR="003961E3" w:rsidRPr="006D2438" w:rsidRDefault="0069109F" w:rsidP="002576EA">
      <w:pPr>
        <w:pStyle w:val="Nagwek2"/>
      </w:pPr>
      <w:r w:rsidRPr="006D2438">
        <w:t>Podstawowe metody/opis pracy</w:t>
      </w:r>
    </w:p>
    <w:p w14:paraId="30FC5133" w14:textId="77777777" w:rsidR="0069109F" w:rsidRPr="006D2438" w:rsidRDefault="0069109F" w:rsidP="004501FB">
      <w:r w:rsidRPr="006D2438">
        <w:t>(maks. 200 słów)</w:t>
      </w:r>
    </w:p>
    <w:p w14:paraId="5AC3E200" w14:textId="77777777" w:rsidR="00D95D60" w:rsidRPr="006D2438" w:rsidRDefault="00D95D60" w:rsidP="007454C8">
      <w:pPr>
        <w:tabs>
          <w:tab w:val="left" w:leader="underscore" w:pos="9072"/>
        </w:tabs>
      </w:pPr>
      <w:r w:rsidRPr="006D2438">
        <w:tab/>
      </w:r>
    </w:p>
    <w:p w14:paraId="27C1F6FD" w14:textId="77777777" w:rsidR="003961E3" w:rsidRPr="006D2438" w:rsidRDefault="0069109F" w:rsidP="0069109F">
      <w:pPr>
        <w:pStyle w:val="Nagwek2"/>
      </w:pPr>
      <w:r w:rsidRPr="006D2438">
        <w:t>Dodatkowe informacje</w:t>
      </w:r>
    </w:p>
    <w:p w14:paraId="572D0B58" w14:textId="77777777" w:rsidR="0069109F" w:rsidRPr="006D2438" w:rsidRDefault="0069109F" w:rsidP="003961E3">
      <w:r w:rsidRPr="006D2438">
        <w:t>(np. szczególne wymagania co do kandydata; maks. 200 słów)</w:t>
      </w:r>
    </w:p>
    <w:p w14:paraId="76191B16" w14:textId="77777777" w:rsidR="007362DE" w:rsidRPr="006D2438" w:rsidRDefault="00D95D60" w:rsidP="007454C8">
      <w:pPr>
        <w:tabs>
          <w:tab w:val="left" w:leader="underscore" w:pos="9072"/>
        </w:tabs>
      </w:pPr>
      <w:r w:rsidRPr="006D2438">
        <w:tab/>
      </w:r>
    </w:p>
    <w:p w14:paraId="3C311F51" w14:textId="77777777" w:rsidR="0069109F" w:rsidRPr="006D2438" w:rsidRDefault="0069109F" w:rsidP="00CE2631">
      <w:pPr>
        <w:pStyle w:val="Nagwek2"/>
      </w:pPr>
      <w:r w:rsidRPr="006D2438">
        <w:t>Dane</w:t>
      </w:r>
      <w:r w:rsidR="009F3E5D" w:rsidRPr="006D2438">
        <w:t xml:space="preserve"> o </w:t>
      </w:r>
      <w:r w:rsidR="000C08E9" w:rsidRPr="006D2438">
        <w:t>potencjalnych współpracownikach</w:t>
      </w:r>
    </w:p>
    <w:p w14:paraId="438B37DF" w14:textId="77777777" w:rsidR="003961E3" w:rsidRPr="006D2438" w:rsidRDefault="00D95D60" w:rsidP="007454C8">
      <w:pPr>
        <w:tabs>
          <w:tab w:val="left" w:leader="underscore" w:pos="9072"/>
        </w:tabs>
      </w:pPr>
      <w:bookmarkStart w:id="2" w:name="_Hlk194785024"/>
      <w:r w:rsidRPr="006D2438">
        <w:tab/>
      </w:r>
      <w:bookmarkEnd w:id="2"/>
    </w:p>
    <w:p w14:paraId="4EEB50DC" w14:textId="77777777" w:rsidR="003961E3" w:rsidRPr="006D2438" w:rsidRDefault="0069109F" w:rsidP="003961E3">
      <w:pPr>
        <w:pStyle w:val="Nagwek2"/>
      </w:pPr>
      <w:r w:rsidRPr="006D2438">
        <w:lastRenderedPageBreak/>
        <w:t>Literatura</w:t>
      </w:r>
    </w:p>
    <w:p w14:paraId="3489E283" w14:textId="77777777" w:rsidR="0069109F" w:rsidRPr="006D2438" w:rsidRDefault="0069109F" w:rsidP="003961E3">
      <w:r w:rsidRPr="006D2438">
        <w:t>(maks. 3 pozycje literatury pozwalającej kandydatowi na zapoznanie się</w:t>
      </w:r>
      <w:r w:rsidR="009F3E5D" w:rsidRPr="006D2438">
        <w:t xml:space="preserve"> z </w:t>
      </w:r>
      <w:r w:rsidRPr="006D2438">
        <w:t>ogólną tematyką badań)</w:t>
      </w:r>
    </w:p>
    <w:p w14:paraId="28C38638" w14:textId="77777777" w:rsidR="00F9605D" w:rsidRDefault="00D95D60" w:rsidP="007454C8">
      <w:pPr>
        <w:tabs>
          <w:tab w:val="left" w:leader="underscore" w:pos="9072"/>
        </w:tabs>
      </w:pPr>
      <w:r w:rsidRPr="006D2438">
        <w:tab/>
      </w:r>
    </w:p>
    <w:p w14:paraId="7000E8E2" w14:textId="77777777" w:rsidR="007362DE" w:rsidRPr="00A1692F" w:rsidRDefault="00F9605D" w:rsidP="000A174A">
      <w:pPr>
        <w:pStyle w:val="Nagwek1"/>
        <w:spacing w:before="0"/>
        <w:rPr>
          <w:lang w:val="en-US"/>
        </w:rPr>
      </w:pPr>
      <w:r w:rsidRPr="005B7AA3">
        <w:rPr>
          <w:lang w:val="en-GB"/>
        </w:rPr>
        <w:br w:type="page"/>
      </w:r>
      <w:r w:rsidR="00DB1338" w:rsidRPr="00A1692F">
        <w:rPr>
          <w:lang w:val="en-US"/>
        </w:rPr>
        <w:lastRenderedPageBreak/>
        <w:t>Framework description template for research</w:t>
      </w:r>
    </w:p>
    <w:p w14:paraId="6DF31E6F" w14:textId="77777777" w:rsidR="007362DE" w:rsidRPr="00D95D60" w:rsidRDefault="00DB1338" w:rsidP="007362DE">
      <w:pPr>
        <w:pStyle w:val="Nagwek2"/>
        <w:rPr>
          <w:lang w:val="en-US"/>
        </w:rPr>
      </w:pPr>
      <w:r w:rsidRPr="00D95D60">
        <w:rPr>
          <w:lang w:val="en-US"/>
        </w:rPr>
        <w:t>General information</w:t>
      </w:r>
    </w:p>
    <w:p w14:paraId="22E37DBD" w14:textId="77777777" w:rsidR="007362DE" w:rsidRPr="00D95D60" w:rsidRDefault="007362DE" w:rsidP="007454C8">
      <w:pPr>
        <w:tabs>
          <w:tab w:val="left" w:leader="underscore" w:pos="9072"/>
        </w:tabs>
        <w:spacing w:line="360" w:lineRule="auto"/>
        <w:rPr>
          <w:bCs/>
          <w:lang w:val="en-US"/>
        </w:rPr>
      </w:pPr>
      <w:r w:rsidRPr="00D95D60">
        <w:rPr>
          <w:bCs/>
          <w:lang w:val="en-US"/>
        </w:rPr>
        <w:t xml:space="preserve">Institute: </w:t>
      </w:r>
      <w:r w:rsidRPr="00D95D60">
        <w:rPr>
          <w:bCs/>
          <w:lang w:val="en-US"/>
        </w:rPr>
        <w:tab/>
      </w:r>
    </w:p>
    <w:p w14:paraId="0C5B876B" w14:textId="77777777" w:rsidR="007362DE" w:rsidRPr="00D95D60" w:rsidRDefault="007362DE" w:rsidP="007454C8">
      <w:pPr>
        <w:tabs>
          <w:tab w:val="left" w:leader="underscore" w:pos="9072"/>
        </w:tabs>
        <w:spacing w:line="360" w:lineRule="auto"/>
        <w:rPr>
          <w:bCs/>
          <w:lang w:val="en-US"/>
        </w:rPr>
      </w:pPr>
      <w:r w:rsidRPr="00D95D60">
        <w:rPr>
          <w:bCs/>
          <w:lang w:val="en-US"/>
        </w:rPr>
        <w:t xml:space="preserve">Research topic: </w:t>
      </w:r>
      <w:r w:rsidRPr="00D95D60">
        <w:rPr>
          <w:bCs/>
          <w:lang w:val="en-US"/>
        </w:rPr>
        <w:tab/>
      </w:r>
    </w:p>
    <w:p w14:paraId="2E66B97D" w14:textId="77777777" w:rsidR="007362DE" w:rsidRPr="00D95D60" w:rsidRDefault="007362DE" w:rsidP="007454C8">
      <w:pPr>
        <w:tabs>
          <w:tab w:val="left" w:leader="underscore" w:pos="9072"/>
        </w:tabs>
        <w:spacing w:line="360" w:lineRule="auto"/>
        <w:rPr>
          <w:bCs/>
          <w:lang w:val="en-US"/>
        </w:rPr>
      </w:pPr>
      <w:r w:rsidRPr="00D95D60">
        <w:rPr>
          <w:bCs/>
          <w:lang w:val="en-US"/>
        </w:rPr>
        <w:t xml:space="preserve">Scientific discipline: </w:t>
      </w:r>
      <w:r w:rsidRPr="00D95D60">
        <w:rPr>
          <w:bCs/>
          <w:lang w:val="en-US"/>
        </w:rPr>
        <w:tab/>
      </w:r>
    </w:p>
    <w:p w14:paraId="35E6AAEE" w14:textId="77777777" w:rsidR="007362DE" w:rsidRPr="00D95D60" w:rsidRDefault="007362DE" w:rsidP="007454C8">
      <w:pPr>
        <w:tabs>
          <w:tab w:val="left" w:leader="underscore" w:pos="9072"/>
        </w:tabs>
        <w:spacing w:line="360" w:lineRule="auto"/>
        <w:rPr>
          <w:lang w:val="en-US"/>
        </w:rPr>
      </w:pPr>
      <w:r w:rsidRPr="00D95D60">
        <w:rPr>
          <w:bCs/>
          <w:lang w:val="en-US"/>
        </w:rPr>
        <w:t>Name of potential supervisor:</w:t>
      </w:r>
      <w:r w:rsidRPr="00D95D60">
        <w:rPr>
          <w:lang w:val="en-US"/>
        </w:rPr>
        <w:t xml:space="preserve"> </w:t>
      </w:r>
      <w:r w:rsidRPr="00D95D60">
        <w:rPr>
          <w:lang w:val="en-US"/>
        </w:rPr>
        <w:tab/>
      </w:r>
    </w:p>
    <w:p w14:paraId="6D3840FA" w14:textId="77777777" w:rsidR="007D0B95" w:rsidRDefault="007362DE" w:rsidP="007454C8">
      <w:pPr>
        <w:pStyle w:val="Nagwek2"/>
        <w:tabs>
          <w:tab w:val="left" w:leader="underscore" w:pos="9072"/>
        </w:tabs>
        <w:rPr>
          <w:lang w:val="en-US"/>
        </w:rPr>
      </w:pPr>
      <w:r w:rsidRPr="00D95D60">
        <w:rPr>
          <w:lang w:val="en-US"/>
        </w:rPr>
        <w:t>Background information</w:t>
      </w:r>
    </w:p>
    <w:p w14:paraId="2221B2D4" w14:textId="77777777" w:rsidR="007362DE" w:rsidRPr="005B7AA3" w:rsidRDefault="007362DE" w:rsidP="007454C8">
      <w:pPr>
        <w:tabs>
          <w:tab w:val="left" w:leader="underscore" w:pos="9072"/>
        </w:tabs>
        <w:rPr>
          <w:lang w:val="en-GB"/>
        </w:rPr>
      </w:pPr>
      <w:r w:rsidRPr="005B7AA3">
        <w:rPr>
          <w:lang w:val="en-GB"/>
        </w:rPr>
        <w:t>(max. 200 words)</w:t>
      </w:r>
    </w:p>
    <w:p w14:paraId="01D63A2C" w14:textId="77777777" w:rsidR="007D0B95" w:rsidRPr="003A5002" w:rsidRDefault="007362DE" w:rsidP="007454C8">
      <w:pPr>
        <w:pStyle w:val="Nagwek2"/>
        <w:tabs>
          <w:tab w:val="left" w:leader="underscore" w:pos="9072"/>
        </w:tabs>
        <w:rPr>
          <w:lang w:val="en-US"/>
        </w:rPr>
      </w:pPr>
      <w:r w:rsidRPr="00D95D60">
        <w:rPr>
          <w:lang w:val="en-US"/>
        </w:rPr>
        <w:t>The main question to be addressed in the project</w:t>
      </w:r>
    </w:p>
    <w:p w14:paraId="12826495" w14:textId="77777777" w:rsidR="007362DE" w:rsidRPr="005B7AA3" w:rsidRDefault="007362DE" w:rsidP="004501FB">
      <w:pPr>
        <w:rPr>
          <w:lang w:val="en-GB"/>
        </w:rPr>
      </w:pPr>
      <w:r w:rsidRPr="005B7AA3">
        <w:rPr>
          <w:lang w:val="en-GB"/>
        </w:rPr>
        <w:t>(max. 200 words)</w:t>
      </w:r>
    </w:p>
    <w:p w14:paraId="2F595D42" w14:textId="77777777" w:rsidR="00C24F39" w:rsidRPr="00C24F39" w:rsidRDefault="00C24F39" w:rsidP="007454C8">
      <w:pPr>
        <w:tabs>
          <w:tab w:val="left" w:leader="underscore" w:pos="9072"/>
        </w:tabs>
        <w:rPr>
          <w:lang w:val="en-US"/>
        </w:rPr>
      </w:pPr>
      <w:r>
        <w:rPr>
          <w:lang w:val="en-US"/>
        </w:rPr>
        <w:tab/>
      </w:r>
    </w:p>
    <w:p w14:paraId="125B6F24" w14:textId="77777777" w:rsidR="007D0B95" w:rsidRPr="003D58D7" w:rsidRDefault="007362DE" w:rsidP="007454C8">
      <w:pPr>
        <w:pStyle w:val="Nagwek2"/>
        <w:tabs>
          <w:tab w:val="left" w:leader="underscore" w:pos="9072"/>
        </w:tabs>
        <w:rPr>
          <w:i/>
          <w:iCs/>
          <w:lang w:val="en-US"/>
        </w:rPr>
      </w:pPr>
      <w:r w:rsidRPr="00D95D60">
        <w:rPr>
          <w:lang w:val="en-US"/>
        </w:rPr>
        <w:t>Information on the methods/description of work</w:t>
      </w:r>
    </w:p>
    <w:p w14:paraId="58C37A77" w14:textId="77777777" w:rsidR="007362DE" w:rsidRPr="005B7AA3" w:rsidRDefault="007362DE" w:rsidP="007454C8">
      <w:pPr>
        <w:tabs>
          <w:tab w:val="left" w:leader="underscore" w:pos="9072"/>
        </w:tabs>
        <w:rPr>
          <w:lang w:val="en-GB"/>
        </w:rPr>
      </w:pPr>
      <w:r w:rsidRPr="005B7AA3">
        <w:rPr>
          <w:lang w:val="en-GB"/>
        </w:rPr>
        <w:t>(max. 200 words)</w:t>
      </w:r>
    </w:p>
    <w:p w14:paraId="5E3DFE85" w14:textId="77777777" w:rsidR="007362DE" w:rsidRPr="00D95D60" w:rsidRDefault="00C24F39" w:rsidP="007454C8">
      <w:pPr>
        <w:tabs>
          <w:tab w:val="left" w:leader="underscore" w:pos="9072"/>
        </w:tabs>
        <w:rPr>
          <w:lang w:val="en-US"/>
        </w:rPr>
      </w:pPr>
      <w:r>
        <w:rPr>
          <w:lang w:val="en-US"/>
        </w:rPr>
        <w:tab/>
      </w:r>
    </w:p>
    <w:p w14:paraId="0B5A259D" w14:textId="77777777" w:rsidR="007D0B95" w:rsidRDefault="007362DE" w:rsidP="007454C8">
      <w:pPr>
        <w:pStyle w:val="Nagwek2"/>
        <w:tabs>
          <w:tab w:val="left" w:leader="underscore" w:pos="9072"/>
        </w:tabs>
        <w:rPr>
          <w:lang w:val="en-US"/>
        </w:rPr>
      </w:pPr>
      <w:r w:rsidRPr="00D95D60">
        <w:rPr>
          <w:lang w:val="en-US"/>
        </w:rPr>
        <w:t>Additional information</w:t>
      </w:r>
    </w:p>
    <w:p w14:paraId="1C619DBA" w14:textId="77777777" w:rsidR="007362DE" w:rsidRPr="005B7AA3" w:rsidRDefault="007362DE" w:rsidP="004501FB">
      <w:pPr>
        <w:rPr>
          <w:lang w:val="en-GB"/>
        </w:rPr>
      </w:pPr>
      <w:r w:rsidRPr="005B7AA3">
        <w:rPr>
          <w:lang w:val="en-GB"/>
        </w:rPr>
        <w:t>(e.g., special requirements from the candidate; max. 200 words)</w:t>
      </w:r>
    </w:p>
    <w:p w14:paraId="67ECAA0E" w14:textId="77777777" w:rsidR="00C24F39" w:rsidRPr="00C24F39" w:rsidRDefault="00C24F39" w:rsidP="007454C8">
      <w:pPr>
        <w:tabs>
          <w:tab w:val="left" w:leader="underscore" w:pos="9072"/>
        </w:tabs>
        <w:rPr>
          <w:lang w:val="en-US"/>
        </w:rPr>
      </w:pPr>
      <w:r>
        <w:rPr>
          <w:lang w:val="en-US"/>
        </w:rPr>
        <w:tab/>
      </w:r>
    </w:p>
    <w:p w14:paraId="7D44D1D8" w14:textId="77777777" w:rsidR="007362DE" w:rsidRPr="00D95D60" w:rsidRDefault="007362DE" w:rsidP="007454C8">
      <w:pPr>
        <w:pStyle w:val="Nagwek2"/>
        <w:tabs>
          <w:tab w:val="left" w:leader="underscore" w:pos="9072"/>
        </w:tabs>
        <w:rPr>
          <w:lang w:val="en-US"/>
        </w:rPr>
      </w:pPr>
      <w:r w:rsidRPr="00D95D60">
        <w:rPr>
          <w:lang w:val="en-US"/>
        </w:rPr>
        <w:t>Place/</w:t>
      </w:r>
      <w:r w:rsidR="00222DEF">
        <w:rPr>
          <w:lang w:val="en-US"/>
        </w:rPr>
        <w:t>name of potential collaborators</w:t>
      </w:r>
    </w:p>
    <w:p w14:paraId="543347D9" w14:textId="77777777" w:rsidR="007362DE" w:rsidRPr="00D95D60" w:rsidRDefault="00C24F39" w:rsidP="007454C8">
      <w:pPr>
        <w:tabs>
          <w:tab w:val="left" w:leader="underscore" w:pos="9072"/>
        </w:tabs>
        <w:rPr>
          <w:lang w:val="en-US"/>
        </w:rPr>
      </w:pPr>
      <w:r>
        <w:rPr>
          <w:lang w:val="en-US"/>
        </w:rPr>
        <w:tab/>
      </w:r>
    </w:p>
    <w:p w14:paraId="4E583DC0" w14:textId="77777777" w:rsidR="007D0B95" w:rsidRDefault="007362DE" w:rsidP="007454C8">
      <w:pPr>
        <w:pStyle w:val="Nagwek2"/>
        <w:tabs>
          <w:tab w:val="left" w:leader="underscore" w:pos="9072"/>
        </w:tabs>
        <w:rPr>
          <w:lang w:val="en-US"/>
        </w:rPr>
      </w:pPr>
      <w:r w:rsidRPr="00D95D60">
        <w:rPr>
          <w:lang w:val="en-US"/>
        </w:rPr>
        <w:lastRenderedPageBreak/>
        <w:t>References</w:t>
      </w:r>
    </w:p>
    <w:p w14:paraId="2A45DA80" w14:textId="77777777" w:rsidR="003A5002" w:rsidRPr="004501FB" w:rsidRDefault="007362DE" w:rsidP="004501FB">
      <w:r w:rsidRPr="004501FB">
        <w:t xml:space="preserve">(max. 3 </w:t>
      </w:r>
      <w:proofErr w:type="spellStart"/>
      <w:r w:rsidRPr="004501FB">
        <w:t>items</w:t>
      </w:r>
      <w:proofErr w:type="spellEnd"/>
      <w:r w:rsidRPr="004501FB">
        <w:t>)</w:t>
      </w:r>
    </w:p>
    <w:p w14:paraId="54DC1B9E" w14:textId="77777777" w:rsidR="003A5002" w:rsidRPr="00D95D60" w:rsidRDefault="003A5002" w:rsidP="007454C8">
      <w:pPr>
        <w:tabs>
          <w:tab w:val="left" w:leader="underscore" w:pos="9072"/>
        </w:tabs>
        <w:rPr>
          <w:lang w:val="en-US"/>
        </w:rPr>
      </w:pPr>
      <w:r>
        <w:rPr>
          <w:lang w:val="en-US"/>
        </w:rPr>
        <w:tab/>
      </w:r>
    </w:p>
    <w:sectPr w:rsidR="003A5002" w:rsidRPr="00D95D60" w:rsidSect="007454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FB85D" w14:textId="77777777" w:rsidR="007A2DFF" w:rsidRDefault="007A2DFF" w:rsidP="00E55568">
      <w:pPr>
        <w:spacing w:line="240" w:lineRule="auto"/>
      </w:pPr>
      <w:r>
        <w:separator/>
      </w:r>
    </w:p>
  </w:endnote>
  <w:endnote w:type="continuationSeparator" w:id="0">
    <w:p w14:paraId="42C25239" w14:textId="77777777" w:rsidR="007A2DFF" w:rsidRDefault="007A2DFF" w:rsidP="00E55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Black">
    <w:charset w:val="EE"/>
    <w:family w:val="swiss"/>
    <w:pitch w:val="variable"/>
    <w:sig w:usb0="A00000AF" w:usb1="50006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56370" w14:textId="77777777" w:rsidR="005B7AA3" w:rsidRDefault="005B7A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83FD" w14:textId="77777777" w:rsidR="00CE2631" w:rsidRPr="005B7AA3" w:rsidRDefault="00CE2631" w:rsidP="00CE2631">
    <w:pPr>
      <w:pStyle w:val="Stopka"/>
      <w:rPr>
        <w:rFonts w:cs="Calibri"/>
        <w:szCs w:val="24"/>
      </w:rPr>
    </w:pPr>
    <w:r w:rsidRPr="005B7AA3">
      <w:rPr>
        <w:rFonts w:cs="Calibri"/>
        <w:szCs w:val="24"/>
        <w:lang w:val="en-GB"/>
      </w:rPr>
      <w:t xml:space="preserve">Strona </w:t>
    </w:r>
    <w:r w:rsidRPr="005B7AA3">
      <w:rPr>
        <w:rFonts w:cs="Calibri"/>
        <w:b/>
        <w:szCs w:val="24"/>
        <w:lang w:val="en-GB"/>
      </w:rPr>
      <w:fldChar w:fldCharType="begin"/>
    </w:r>
    <w:r w:rsidRPr="005B7AA3">
      <w:rPr>
        <w:rFonts w:cs="Calibri"/>
        <w:b/>
        <w:szCs w:val="24"/>
        <w:lang w:val="en-GB"/>
      </w:rPr>
      <w:instrText>PAGE</w:instrText>
    </w:r>
    <w:r w:rsidRPr="005B7AA3">
      <w:rPr>
        <w:rFonts w:cs="Calibri"/>
        <w:b/>
        <w:szCs w:val="24"/>
        <w:lang w:val="en-GB"/>
      </w:rPr>
      <w:fldChar w:fldCharType="separate"/>
    </w:r>
    <w:r w:rsidR="002C1D98" w:rsidRPr="005B7AA3">
      <w:rPr>
        <w:rFonts w:cs="Calibri"/>
        <w:b/>
        <w:noProof/>
        <w:szCs w:val="24"/>
        <w:lang w:val="en-GB"/>
      </w:rPr>
      <w:t>3</w:t>
    </w:r>
    <w:r w:rsidRPr="005B7AA3">
      <w:rPr>
        <w:rFonts w:cs="Calibri"/>
        <w:b/>
        <w:szCs w:val="24"/>
        <w:lang w:val="en-GB"/>
      </w:rPr>
      <w:fldChar w:fldCharType="end"/>
    </w:r>
    <w:r w:rsidRPr="005B7AA3">
      <w:rPr>
        <w:rFonts w:cs="Calibri"/>
        <w:szCs w:val="24"/>
        <w:lang w:val="en-GB"/>
      </w:rPr>
      <w:t>/</w:t>
    </w:r>
    <w:r w:rsidRPr="005B7AA3">
      <w:rPr>
        <w:rFonts w:cs="Calibri"/>
        <w:b/>
        <w:szCs w:val="24"/>
        <w:lang w:val="en-GB"/>
      </w:rPr>
      <w:fldChar w:fldCharType="begin"/>
    </w:r>
    <w:r w:rsidRPr="005B7AA3">
      <w:rPr>
        <w:rFonts w:cs="Calibri"/>
        <w:b/>
        <w:szCs w:val="24"/>
        <w:lang w:val="en-GB"/>
      </w:rPr>
      <w:instrText>NUMPAGES</w:instrText>
    </w:r>
    <w:r w:rsidRPr="005B7AA3">
      <w:rPr>
        <w:rFonts w:cs="Calibri"/>
        <w:b/>
        <w:szCs w:val="24"/>
        <w:lang w:val="en-GB"/>
      </w:rPr>
      <w:fldChar w:fldCharType="separate"/>
    </w:r>
    <w:r w:rsidR="002C1D98" w:rsidRPr="005B7AA3">
      <w:rPr>
        <w:rFonts w:cs="Calibri"/>
        <w:b/>
        <w:noProof/>
        <w:szCs w:val="24"/>
        <w:lang w:val="en-GB"/>
      </w:rPr>
      <w:t>3</w:t>
    </w:r>
    <w:r w:rsidRPr="005B7AA3">
      <w:rPr>
        <w:rFonts w:cs="Calibri"/>
        <w:b/>
        <w:szCs w:val="24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892DE" w14:textId="77777777" w:rsidR="005B7AA3" w:rsidRDefault="005B7A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724B" w14:textId="77777777" w:rsidR="007A2DFF" w:rsidRDefault="007A2DFF" w:rsidP="00E55568">
      <w:pPr>
        <w:spacing w:line="240" w:lineRule="auto"/>
      </w:pPr>
      <w:r>
        <w:separator/>
      </w:r>
    </w:p>
  </w:footnote>
  <w:footnote w:type="continuationSeparator" w:id="0">
    <w:p w14:paraId="4742A193" w14:textId="77777777" w:rsidR="007A2DFF" w:rsidRDefault="007A2DFF" w:rsidP="00E555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6EA4" w14:textId="77777777" w:rsidR="005B7AA3" w:rsidRDefault="005B7A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066C0" w14:textId="77777777" w:rsidR="005B7AA3" w:rsidRDefault="005B7AA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B667" w14:textId="77777777" w:rsidR="005B7AA3" w:rsidRDefault="005B7A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101D"/>
    <w:multiLevelType w:val="multilevel"/>
    <w:tmpl w:val="4782C20C"/>
    <w:numStyleLink w:val="IB"/>
  </w:abstractNum>
  <w:abstractNum w:abstractNumId="1" w15:restartNumberingAfterBreak="0">
    <w:nsid w:val="017211CE"/>
    <w:multiLevelType w:val="hybridMultilevel"/>
    <w:tmpl w:val="3802EC4C"/>
    <w:lvl w:ilvl="0" w:tplc="DA2432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905E6"/>
    <w:multiLevelType w:val="multilevel"/>
    <w:tmpl w:val="4782C20C"/>
    <w:numStyleLink w:val="IB"/>
  </w:abstractNum>
  <w:abstractNum w:abstractNumId="3" w15:restartNumberingAfterBreak="0">
    <w:nsid w:val="02B9303F"/>
    <w:multiLevelType w:val="hybridMultilevel"/>
    <w:tmpl w:val="22A2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922A6"/>
    <w:multiLevelType w:val="hybridMultilevel"/>
    <w:tmpl w:val="0568B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70FE2"/>
    <w:multiLevelType w:val="multilevel"/>
    <w:tmpl w:val="4782C20C"/>
    <w:numStyleLink w:val="IB"/>
  </w:abstractNum>
  <w:abstractNum w:abstractNumId="6" w15:restartNumberingAfterBreak="0">
    <w:nsid w:val="09331C01"/>
    <w:multiLevelType w:val="multilevel"/>
    <w:tmpl w:val="4782C20C"/>
    <w:numStyleLink w:val="IB"/>
  </w:abstractNum>
  <w:abstractNum w:abstractNumId="7" w15:restartNumberingAfterBreak="0">
    <w:nsid w:val="0DDA2005"/>
    <w:multiLevelType w:val="hybridMultilevel"/>
    <w:tmpl w:val="12DA90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63286"/>
    <w:multiLevelType w:val="hybridMultilevel"/>
    <w:tmpl w:val="DBE8D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228C6"/>
    <w:multiLevelType w:val="multilevel"/>
    <w:tmpl w:val="4782C20C"/>
    <w:numStyleLink w:val="IB"/>
  </w:abstractNum>
  <w:abstractNum w:abstractNumId="10" w15:restartNumberingAfterBreak="0">
    <w:nsid w:val="12E93A19"/>
    <w:multiLevelType w:val="multilevel"/>
    <w:tmpl w:val="4782C20C"/>
    <w:numStyleLink w:val="IB"/>
  </w:abstractNum>
  <w:abstractNum w:abstractNumId="11" w15:restartNumberingAfterBreak="0">
    <w:nsid w:val="14EF4C61"/>
    <w:multiLevelType w:val="hybridMultilevel"/>
    <w:tmpl w:val="D2F0E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E2A61"/>
    <w:multiLevelType w:val="multilevel"/>
    <w:tmpl w:val="4782C20C"/>
    <w:numStyleLink w:val="IB"/>
  </w:abstractNum>
  <w:abstractNum w:abstractNumId="13" w15:restartNumberingAfterBreak="0">
    <w:nsid w:val="209B1815"/>
    <w:multiLevelType w:val="multilevel"/>
    <w:tmpl w:val="4782C20C"/>
    <w:numStyleLink w:val="IB"/>
  </w:abstractNum>
  <w:abstractNum w:abstractNumId="14" w15:restartNumberingAfterBreak="0">
    <w:nsid w:val="27F93457"/>
    <w:multiLevelType w:val="multilevel"/>
    <w:tmpl w:val="4782C20C"/>
    <w:numStyleLink w:val="IB"/>
  </w:abstractNum>
  <w:abstractNum w:abstractNumId="15" w15:restartNumberingAfterBreak="0">
    <w:nsid w:val="32AC2919"/>
    <w:multiLevelType w:val="multilevel"/>
    <w:tmpl w:val="4782C20C"/>
    <w:numStyleLink w:val="IB"/>
  </w:abstractNum>
  <w:abstractNum w:abstractNumId="16" w15:restartNumberingAfterBreak="0">
    <w:nsid w:val="331E3C94"/>
    <w:multiLevelType w:val="multilevel"/>
    <w:tmpl w:val="4782C20C"/>
    <w:numStyleLink w:val="IB"/>
  </w:abstractNum>
  <w:abstractNum w:abstractNumId="17" w15:restartNumberingAfterBreak="0">
    <w:nsid w:val="3C7F0292"/>
    <w:multiLevelType w:val="hybridMultilevel"/>
    <w:tmpl w:val="B8120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94E27"/>
    <w:multiLevelType w:val="multilevel"/>
    <w:tmpl w:val="4782C20C"/>
    <w:numStyleLink w:val="IB"/>
  </w:abstractNum>
  <w:abstractNum w:abstractNumId="19" w15:restartNumberingAfterBreak="0">
    <w:nsid w:val="3E3C434D"/>
    <w:multiLevelType w:val="hybridMultilevel"/>
    <w:tmpl w:val="33ACA2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E6A60"/>
    <w:multiLevelType w:val="multilevel"/>
    <w:tmpl w:val="4782C20C"/>
    <w:numStyleLink w:val="IB"/>
  </w:abstractNum>
  <w:abstractNum w:abstractNumId="21" w15:restartNumberingAfterBreak="0">
    <w:nsid w:val="41E812CF"/>
    <w:multiLevelType w:val="multilevel"/>
    <w:tmpl w:val="4782C20C"/>
    <w:numStyleLink w:val="IB"/>
  </w:abstractNum>
  <w:abstractNum w:abstractNumId="22" w15:restartNumberingAfterBreak="0">
    <w:nsid w:val="42BD0DA7"/>
    <w:multiLevelType w:val="multilevel"/>
    <w:tmpl w:val="4782C20C"/>
    <w:numStyleLink w:val="IB"/>
  </w:abstractNum>
  <w:abstractNum w:abstractNumId="23" w15:restartNumberingAfterBreak="0">
    <w:nsid w:val="45D11CA6"/>
    <w:multiLevelType w:val="hybridMultilevel"/>
    <w:tmpl w:val="6D4ED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4777B"/>
    <w:multiLevelType w:val="hybridMultilevel"/>
    <w:tmpl w:val="DCF43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C6343"/>
    <w:multiLevelType w:val="multilevel"/>
    <w:tmpl w:val="4782C20C"/>
    <w:numStyleLink w:val="IB"/>
  </w:abstractNum>
  <w:abstractNum w:abstractNumId="26" w15:restartNumberingAfterBreak="0">
    <w:nsid w:val="4A666052"/>
    <w:multiLevelType w:val="multilevel"/>
    <w:tmpl w:val="4782C20C"/>
    <w:numStyleLink w:val="IB"/>
  </w:abstractNum>
  <w:abstractNum w:abstractNumId="27" w15:restartNumberingAfterBreak="0">
    <w:nsid w:val="4C2F594E"/>
    <w:multiLevelType w:val="multilevel"/>
    <w:tmpl w:val="4782C20C"/>
    <w:numStyleLink w:val="IB"/>
  </w:abstractNum>
  <w:abstractNum w:abstractNumId="28" w15:restartNumberingAfterBreak="0">
    <w:nsid w:val="51F01B81"/>
    <w:multiLevelType w:val="multilevel"/>
    <w:tmpl w:val="4782C20C"/>
    <w:numStyleLink w:val="IB"/>
  </w:abstractNum>
  <w:abstractNum w:abstractNumId="29" w15:restartNumberingAfterBreak="0">
    <w:nsid w:val="549E06C4"/>
    <w:multiLevelType w:val="multilevel"/>
    <w:tmpl w:val="4782C20C"/>
    <w:numStyleLink w:val="IB"/>
  </w:abstractNum>
  <w:abstractNum w:abstractNumId="30" w15:restartNumberingAfterBreak="0">
    <w:nsid w:val="56037CB8"/>
    <w:multiLevelType w:val="multilevel"/>
    <w:tmpl w:val="4782C20C"/>
    <w:numStyleLink w:val="IB"/>
  </w:abstractNum>
  <w:abstractNum w:abstractNumId="31" w15:restartNumberingAfterBreak="0">
    <w:nsid w:val="5A831134"/>
    <w:multiLevelType w:val="multilevel"/>
    <w:tmpl w:val="4782C20C"/>
    <w:numStyleLink w:val="IB"/>
  </w:abstractNum>
  <w:abstractNum w:abstractNumId="32" w15:restartNumberingAfterBreak="0">
    <w:nsid w:val="5C6C67D4"/>
    <w:multiLevelType w:val="multilevel"/>
    <w:tmpl w:val="4782C20C"/>
    <w:numStyleLink w:val="IB"/>
  </w:abstractNum>
  <w:abstractNum w:abstractNumId="33" w15:restartNumberingAfterBreak="0">
    <w:nsid w:val="5CF43C71"/>
    <w:multiLevelType w:val="multilevel"/>
    <w:tmpl w:val="4782C20C"/>
    <w:numStyleLink w:val="IB"/>
  </w:abstractNum>
  <w:abstractNum w:abstractNumId="34" w15:restartNumberingAfterBreak="0">
    <w:nsid w:val="5E3866F4"/>
    <w:multiLevelType w:val="multilevel"/>
    <w:tmpl w:val="4782C20C"/>
    <w:numStyleLink w:val="IB"/>
  </w:abstractNum>
  <w:abstractNum w:abstractNumId="35" w15:restartNumberingAfterBreak="0">
    <w:nsid w:val="5FEC3207"/>
    <w:multiLevelType w:val="multilevel"/>
    <w:tmpl w:val="4782C20C"/>
    <w:numStyleLink w:val="IB"/>
  </w:abstractNum>
  <w:abstractNum w:abstractNumId="36" w15:restartNumberingAfterBreak="0">
    <w:nsid w:val="669818A3"/>
    <w:multiLevelType w:val="multilevel"/>
    <w:tmpl w:val="4782C20C"/>
    <w:numStyleLink w:val="IB"/>
  </w:abstractNum>
  <w:abstractNum w:abstractNumId="37" w15:restartNumberingAfterBreak="0">
    <w:nsid w:val="67EF03C1"/>
    <w:multiLevelType w:val="multilevel"/>
    <w:tmpl w:val="4782C20C"/>
    <w:numStyleLink w:val="IB"/>
  </w:abstractNum>
  <w:abstractNum w:abstractNumId="38" w15:restartNumberingAfterBreak="0">
    <w:nsid w:val="68C33C1A"/>
    <w:multiLevelType w:val="multilevel"/>
    <w:tmpl w:val="0415001D"/>
    <w:name w:val="Regulami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90D5D47"/>
    <w:multiLevelType w:val="multilevel"/>
    <w:tmpl w:val="4782C20C"/>
    <w:numStyleLink w:val="IB"/>
  </w:abstractNum>
  <w:abstractNum w:abstractNumId="40" w15:restartNumberingAfterBreak="0">
    <w:nsid w:val="6AE510C8"/>
    <w:multiLevelType w:val="hybridMultilevel"/>
    <w:tmpl w:val="0C84A1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8F13DC"/>
    <w:multiLevelType w:val="multilevel"/>
    <w:tmpl w:val="4782C20C"/>
    <w:numStyleLink w:val="IB"/>
  </w:abstractNum>
  <w:abstractNum w:abstractNumId="42" w15:restartNumberingAfterBreak="0">
    <w:nsid w:val="6E841754"/>
    <w:multiLevelType w:val="multilevel"/>
    <w:tmpl w:val="4782C20C"/>
    <w:name w:val="ListRegul"/>
    <w:styleLink w:val="IB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05" w:hanging="45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56" w:hanging="45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3007" w:hanging="45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3858" w:hanging="454"/>
      </w:pPr>
      <w:rPr>
        <w:rFonts w:ascii="Bookman Old Style" w:hAnsi="Bookman Old Style" w:hint="default"/>
        <w:color w:val="auto"/>
      </w:rPr>
    </w:lvl>
    <w:lvl w:ilvl="5">
      <w:start w:val="1"/>
      <w:numFmt w:val="none"/>
      <w:lvlText w:val=""/>
      <w:lvlJc w:val="left"/>
      <w:pPr>
        <w:ind w:left="4709" w:hanging="454"/>
      </w:pPr>
      <w:rPr>
        <w:rFonts w:hint="default"/>
      </w:rPr>
    </w:lvl>
    <w:lvl w:ilvl="6">
      <w:start w:val="1"/>
      <w:numFmt w:val="none"/>
      <w:lvlText w:val="%7."/>
      <w:lvlJc w:val="left"/>
      <w:pPr>
        <w:ind w:left="5560" w:hanging="454"/>
      </w:pPr>
      <w:rPr>
        <w:rFonts w:hint="default"/>
      </w:rPr>
    </w:lvl>
    <w:lvl w:ilvl="7">
      <w:start w:val="1"/>
      <w:numFmt w:val="none"/>
      <w:lvlText w:val="%8."/>
      <w:lvlJc w:val="left"/>
      <w:pPr>
        <w:ind w:left="6411" w:hanging="454"/>
      </w:pPr>
      <w:rPr>
        <w:rFonts w:hint="default"/>
      </w:rPr>
    </w:lvl>
    <w:lvl w:ilvl="8">
      <w:start w:val="1"/>
      <w:numFmt w:val="none"/>
      <w:lvlText w:val="%9."/>
      <w:lvlJc w:val="left"/>
      <w:pPr>
        <w:ind w:left="7262" w:hanging="454"/>
      </w:pPr>
      <w:rPr>
        <w:rFonts w:hint="default"/>
      </w:rPr>
    </w:lvl>
  </w:abstractNum>
  <w:abstractNum w:abstractNumId="43" w15:restartNumberingAfterBreak="0">
    <w:nsid w:val="722C505D"/>
    <w:multiLevelType w:val="multilevel"/>
    <w:tmpl w:val="4782C20C"/>
    <w:numStyleLink w:val="IB"/>
  </w:abstractNum>
  <w:abstractNum w:abstractNumId="44" w15:restartNumberingAfterBreak="0">
    <w:nsid w:val="7942342A"/>
    <w:multiLevelType w:val="multilevel"/>
    <w:tmpl w:val="4782C20C"/>
    <w:numStyleLink w:val="IB"/>
  </w:abstractNum>
  <w:abstractNum w:abstractNumId="45" w15:restartNumberingAfterBreak="0">
    <w:nsid w:val="7DAE406B"/>
    <w:multiLevelType w:val="multilevel"/>
    <w:tmpl w:val="4782C20C"/>
    <w:numStyleLink w:val="IB"/>
  </w:abstractNum>
  <w:abstractNum w:abstractNumId="46" w15:restartNumberingAfterBreak="0">
    <w:nsid w:val="7DE3300F"/>
    <w:multiLevelType w:val="multilevel"/>
    <w:tmpl w:val="4782C20C"/>
    <w:numStyleLink w:val="IB"/>
  </w:abstractNum>
  <w:abstractNum w:abstractNumId="47" w15:restartNumberingAfterBreak="0">
    <w:nsid w:val="7EA7141D"/>
    <w:multiLevelType w:val="multilevel"/>
    <w:tmpl w:val="4782C20C"/>
    <w:numStyleLink w:val="IB"/>
  </w:abstractNum>
  <w:num w:numId="1" w16cid:durableId="520358673">
    <w:abstractNumId w:val="42"/>
  </w:num>
  <w:num w:numId="2" w16cid:durableId="1114327903">
    <w:abstractNumId w:val="41"/>
  </w:num>
  <w:num w:numId="3" w16cid:durableId="899706502">
    <w:abstractNumId w:val="15"/>
  </w:num>
  <w:num w:numId="4" w16cid:durableId="1213884434">
    <w:abstractNumId w:val="25"/>
  </w:num>
  <w:num w:numId="5" w16cid:durableId="1361203134">
    <w:abstractNumId w:val="39"/>
  </w:num>
  <w:num w:numId="6" w16cid:durableId="17582804">
    <w:abstractNumId w:val="5"/>
  </w:num>
  <w:num w:numId="7" w16cid:durableId="1721398023">
    <w:abstractNumId w:val="16"/>
  </w:num>
  <w:num w:numId="8" w16cid:durableId="909735306">
    <w:abstractNumId w:val="34"/>
  </w:num>
  <w:num w:numId="9" w16cid:durableId="253712094">
    <w:abstractNumId w:val="47"/>
  </w:num>
  <w:num w:numId="10" w16cid:durableId="995961473">
    <w:abstractNumId w:val="22"/>
  </w:num>
  <w:num w:numId="11" w16cid:durableId="1377848571">
    <w:abstractNumId w:val="13"/>
  </w:num>
  <w:num w:numId="12" w16cid:durableId="10303319">
    <w:abstractNumId w:val="37"/>
  </w:num>
  <w:num w:numId="13" w16cid:durableId="1012924617">
    <w:abstractNumId w:val="26"/>
  </w:num>
  <w:num w:numId="14" w16cid:durableId="1326199795">
    <w:abstractNumId w:val="30"/>
  </w:num>
  <w:num w:numId="15" w16cid:durableId="766005273">
    <w:abstractNumId w:val="27"/>
  </w:num>
  <w:num w:numId="16" w16cid:durableId="231935152">
    <w:abstractNumId w:val="10"/>
  </w:num>
  <w:num w:numId="17" w16cid:durableId="1716539495">
    <w:abstractNumId w:val="46"/>
  </w:num>
  <w:num w:numId="18" w16cid:durableId="930313635">
    <w:abstractNumId w:val="14"/>
  </w:num>
  <w:num w:numId="19" w16cid:durableId="1260680894">
    <w:abstractNumId w:val="9"/>
  </w:num>
  <w:num w:numId="20" w16cid:durableId="764687029">
    <w:abstractNumId w:val="0"/>
  </w:num>
  <w:num w:numId="21" w16cid:durableId="117652099">
    <w:abstractNumId w:val="33"/>
  </w:num>
  <w:num w:numId="22" w16cid:durableId="2088645595">
    <w:abstractNumId w:val="32"/>
  </w:num>
  <w:num w:numId="23" w16cid:durableId="640774573">
    <w:abstractNumId w:val="20"/>
  </w:num>
  <w:num w:numId="24" w16cid:durableId="1317688831">
    <w:abstractNumId w:val="43"/>
  </w:num>
  <w:num w:numId="25" w16cid:durableId="1564825872">
    <w:abstractNumId w:val="36"/>
  </w:num>
  <w:num w:numId="26" w16cid:durableId="2126266106">
    <w:abstractNumId w:val="18"/>
  </w:num>
  <w:num w:numId="27" w16cid:durableId="989943610">
    <w:abstractNumId w:val="31"/>
  </w:num>
  <w:num w:numId="28" w16cid:durableId="557396352">
    <w:abstractNumId w:val="21"/>
  </w:num>
  <w:num w:numId="29" w16cid:durableId="697044275">
    <w:abstractNumId w:val="44"/>
  </w:num>
  <w:num w:numId="30" w16cid:durableId="534931124">
    <w:abstractNumId w:val="45"/>
  </w:num>
  <w:num w:numId="31" w16cid:durableId="1371613093">
    <w:abstractNumId w:val="6"/>
  </w:num>
  <w:num w:numId="32" w16cid:durableId="830877995">
    <w:abstractNumId w:val="12"/>
  </w:num>
  <w:num w:numId="33" w16cid:durableId="1911768942">
    <w:abstractNumId w:val="29"/>
  </w:num>
  <w:num w:numId="34" w16cid:durableId="84345215">
    <w:abstractNumId w:val="28"/>
  </w:num>
  <w:num w:numId="35" w16cid:durableId="576090505">
    <w:abstractNumId w:val="35"/>
  </w:num>
  <w:num w:numId="36" w16cid:durableId="1494760040">
    <w:abstractNumId w:val="2"/>
  </w:num>
  <w:num w:numId="37" w16cid:durableId="1652826627">
    <w:abstractNumId w:val="8"/>
  </w:num>
  <w:num w:numId="38" w16cid:durableId="259218833">
    <w:abstractNumId w:val="1"/>
  </w:num>
  <w:num w:numId="39" w16cid:durableId="1422142803">
    <w:abstractNumId w:val="19"/>
  </w:num>
  <w:num w:numId="40" w16cid:durableId="306473658">
    <w:abstractNumId w:val="11"/>
  </w:num>
  <w:num w:numId="41" w16cid:durableId="977761804">
    <w:abstractNumId w:val="4"/>
  </w:num>
  <w:num w:numId="42" w16cid:durableId="2100132596">
    <w:abstractNumId w:val="7"/>
  </w:num>
  <w:num w:numId="43" w16cid:durableId="691153939">
    <w:abstractNumId w:val="40"/>
  </w:num>
  <w:num w:numId="44" w16cid:durableId="464396827">
    <w:abstractNumId w:val="24"/>
  </w:num>
  <w:num w:numId="45" w16cid:durableId="200172111">
    <w:abstractNumId w:val="3"/>
  </w:num>
  <w:num w:numId="46" w16cid:durableId="1276014559">
    <w:abstractNumId w:val="23"/>
  </w:num>
  <w:num w:numId="47" w16cid:durableId="296034784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A1"/>
    <w:rsid w:val="00031FFA"/>
    <w:rsid w:val="000320F0"/>
    <w:rsid w:val="000348BE"/>
    <w:rsid w:val="00037389"/>
    <w:rsid w:val="00041F0A"/>
    <w:rsid w:val="00056F35"/>
    <w:rsid w:val="0007537C"/>
    <w:rsid w:val="00093683"/>
    <w:rsid w:val="00093D02"/>
    <w:rsid w:val="000A174A"/>
    <w:rsid w:val="000A2D8B"/>
    <w:rsid w:val="000A54EC"/>
    <w:rsid w:val="000B608C"/>
    <w:rsid w:val="000C08E9"/>
    <w:rsid w:val="000C4413"/>
    <w:rsid w:val="000E4DA2"/>
    <w:rsid w:val="00100A94"/>
    <w:rsid w:val="001157B0"/>
    <w:rsid w:val="001320C3"/>
    <w:rsid w:val="00160248"/>
    <w:rsid w:val="001706FA"/>
    <w:rsid w:val="001B05DF"/>
    <w:rsid w:val="001B4C0A"/>
    <w:rsid w:val="001C67F7"/>
    <w:rsid w:val="001E1ED0"/>
    <w:rsid w:val="001F6427"/>
    <w:rsid w:val="00204DC5"/>
    <w:rsid w:val="00210B70"/>
    <w:rsid w:val="00214D78"/>
    <w:rsid w:val="00222DEF"/>
    <w:rsid w:val="00235609"/>
    <w:rsid w:val="0024777B"/>
    <w:rsid w:val="00250E0D"/>
    <w:rsid w:val="00251F8F"/>
    <w:rsid w:val="002576EA"/>
    <w:rsid w:val="0026508E"/>
    <w:rsid w:val="00287D67"/>
    <w:rsid w:val="002B0E19"/>
    <w:rsid w:val="002B2C73"/>
    <w:rsid w:val="002B4F49"/>
    <w:rsid w:val="002C1D98"/>
    <w:rsid w:val="002E7573"/>
    <w:rsid w:val="002F00FC"/>
    <w:rsid w:val="002F782D"/>
    <w:rsid w:val="003053A9"/>
    <w:rsid w:val="00313723"/>
    <w:rsid w:val="0032680C"/>
    <w:rsid w:val="003465BC"/>
    <w:rsid w:val="00355527"/>
    <w:rsid w:val="003604E3"/>
    <w:rsid w:val="003961E3"/>
    <w:rsid w:val="003A3254"/>
    <w:rsid w:val="003A5002"/>
    <w:rsid w:val="003B2900"/>
    <w:rsid w:val="003C3C6A"/>
    <w:rsid w:val="003D58D7"/>
    <w:rsid w:val="003E31EB"/>
    <w:rsid w:val="003F40DD"/>
    <w:rsid w:val="00425CAC"/>
    <w:rsid w:val="00447750"/>
    <w:rsid w:val="004501FB"/>
    <w:rsid w:val="004A27BC"/>
    <w:rsid w:val="004B536A"/>
    <w:rsid w:val="004C150B"/>
    <w:rsid w:val="004C55A4"/>
    <w:rsid w:val="004F1EB0"/>
    <w:rsid w:val="004F2FB7"/>
    <w:rsid w:val="004F3BB5"/>
    <w:rsid w:val="004F4971"/>
    <w:rsid w:val="005232CD"/>
    <w:rsid w:val="00546B94"/>
    <w:rsid w:val="00573B86"/>
    <w:rsid w:val="005B5FE3"/>
    <w:rsid w:val="005B7A5A"/>
    <w:rsid w:val="005B7AA3"/>
    <w:rsid w:val="005E7DBF"/>
    <w:rsid w:val="005F11BA"/>
    <w:rsid w:val="006024DC"/>
    <w:rsid w:val="00611091"/>
    <w:rsid w:val="00650052"/>
    <w:rsid w:val="006502F5"/>
    <w:rsid w:val="006600F9"/>
    <w:rsid w:val="0069109F"/>
    <w:rsid w:val="006A44E5"/>
    <w:rsid w:val="006D2438"/>
    <w:rsid w:val="006E1E89"/>
    <w:rsid w:val="00703565"/>
    <w:rsid w:val="007152C3"/>
    <w:rsid w:val="007171A4"/>
    <w:rsid w:val="007362DE"/>
    <w:rsid w:val="007454C8"/>
    <w:rsid w:val="00745C95"/>
    <w:rsid w:val="007A2DFF"/>
    <w:rsid w:val="007D0B95"/>
    <w:rsid w:val="007F42E6"/>
    <w:rsid w:val="00806F1A"/>
    <w:rsid w:val="0081487A"/>
    <w:rsid w:val="00825E4F"/>
    <w:rsid w:val="0084123C"/>
    <w:rsid w:val="0084423F"/>
    <w:rsid w:val="00844556"/>
    <w:rsid w:val="008456E3"/>
    <w:rsid w:val="00850069"/>
    <w:rsid w:val="00870463"/>
    <w:rsid w:val="00875993"/>
    <w:rsid w:val="008A4207"/>
    <w:rsid w:val="008C4278"/>
    <w:rsid w:val="008D263B"/>
    <w:rsid w:val="008E0BE6"/>
    <w:rsid w:val="008F1B0F"/>
    <w:rsid w:val="009115B3"/>
    <w:rsid w:val="00932446"/>
    <w:rsid w:val="009335B7"/>
    <w:rsid w:val="00940F28"/>
    <w:rsid w:val="0097684D"/>
    <w:rsid w:val="00993659"/>
    <w:rsid w:val="009A0693"/>
    <w:rsid w:val="009F0A09"/>
    <w:rsid w:val="009F3E5D"/>
    <w:rsid w:val="00A0464F"/>
    <w:rsid w:val="00A1692F"/>
    <w:rsid w:val="00A31FB9"/>
    <w:rsid w:val="00A72A32"/>
    <w:rsid w:val="00A81B72"/>
    <w:rsid w:val="00A8224D"/>
    <w:rsid w:val="00A9313E"/>
    <w:rsid w:val="00AB0DA6"/>
    <w:rsid w:val="00AB325D"/>
    <w:rsid w:val="00AF38EB"/>
    <w:rsid w:val="00B170EF"/>
    <w:rsid w:val="00B256B7"/>
    <w:rsid w:val="00B30BA8"/>
    <w:rsid w:val="00B813EA"/>
    <w:rsid w:val="00BB3FA7"/>
    <w:rsid w:val="00BD138D"/>
    <w:rsid w:val="00BD1B0B"/>
    <w:rsid w:val="00BF32A1"/>
    <w:rsid w:val="00C02AB0"/>
    <w:rsid w:val="00C07D4D"/>
    <w:rsid w:val="00C116E0"/>
    <w:rsid w:val="00C24F39"/>
    <w:rsid w:val="00C2674F"/>
    <w:rsid w:val="00C572CD"/>
    <w:rsid w:val="00C66DE8"/>
    <w:rsid w:val="00C930D8"/>
    <w:rsid w:val="00C95BE7"/>
    <w:rsid w:val="00CD76BC"/>
    <w:rsid w:val="00CE2631"/>
    <w:rsid w:val="00CF5042"/>
    <w:rsid w:val="00D10BBB"/>
    <w:rsid w:val="00D606C9"/>
    <w:rsid w:val="00D74F87"/>
    <w:rsid w:val="00D95D60"/>
    <w:rsid w:val="00DA2B08"/>
    <w:rsid w:val="00DA588A"/>
    <w:rsid w:val="00DB1338"/>
    <w:rsid w:val="00DC070C"/>
    <w:rsid w:val="00DD7905"/>
    <w:rsid w:val="00E01233"/>
    <w:rsid w:val="00E10392"/>
    <w:rsid w:val="00E22F5E"/>
    <w:rsid w:val="00E23D68"/>
    <w:rsid w:val="00E55568"/>
    <w:rsid w:val="00E7059D"/>
    <w:rsid w:val="00E80D2A"/>
    <w:rsid w:val="00EA0E0D"/>
    <w:rsid w:val="00EA2E50"/>
    <w:rsid w:val="00EA6FAD"/>
    <w:rsid w:val="00EA71F4"/>
    <w:rsid w:val="00F030E5"/>
    <w:rsid w:val="00F163A7"/>
    <w:rsid w:val="00F163D9"/>
    <w:rsid w:val="00F70B53"/>
    <w:rsid w:val="00F73479"/>
    <w:rsid w:val="00F73D3A"/>
    <w:rsid w:val="00F8575D"/>
    <w:rsid w:val="00F86429"/>
    <w:rsid w:val="00F9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5CFC8"/>
  <w15:chartTrackingRefBased/>
  <w15:docId w15:val="{B1DF29E8-3ED0-4386-9306-BB675B4C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313E"/>
    <w:pPr>
      <w:spacing w:before="60" w:after="60" w:line="312" w:lineRule="auto"/>
    </w:pPr>
    <w:rPr>
      <w:sz w:val="24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1D98"/>
    <w:pPr>
      <w:keepNext/>
      <w:keepLines/>
      <w:spacing w:before="480" w:after="480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A588A"/>
    <w:pPr>
      <w:keepNext/>
      <w:keepLines/>
      <w:spacing w:before="360" w:after="120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313723"/>
    <w:pPr>
      <w:keepNext/>
      <w:keepLines/>
      <w:spacing w:before="240" w:after="240"/>
      <w:outlineLvl w:val="2"/>
    </w:pPr>
    <w:rPr>
      <w:b/>
      <w:bCs/>
      <w:color w:val="B0423D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81487A"/>
    <w:pPr>
      <w:keepNext/>
      <w:keepLines/>
      <w:spacing w:before="240" w:after="120"/>
      <w:outlineLvl w:val="3"/>
    </w:pPr>
    <w:rPr>
      <w:b/>
      <w:bCs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rsid w:val="008A4207"/>
    <w:pPr>
      <w:ind w:left="720"/>
      <w:contextualSpacing/>
    </w:pPr>
  </w:style>
  <w:style w:type="numbering" w:customStyle="1" w:styleId="IB">
    <w:name w:val="IB"/>
    <w:uiPriority w:val="99"/>
    <w:rsid w:val="003E31EB"/>
    <w:pPr>
      <w:numPr>
        <w:numId w:val="1"/>
      </w:numPr>
    </w:pPr>
  </w:style>
  <w:style w:type="paragraph" w:styleId="Bezodstpw">
    <w:name w:val="No Spacing"/>
    <w:basedOn w:val="Normalny"/>
    <w:link w:val="BezodstpwZnak"/>
    <w:uiPriority w:val="1"/>
    <w:qFormat/>
    <w:rsid w:val="00A8224D"/>
    <w:pPr>
      <w:spacing w:after="0"/>
    </w:pPr>
  </w:style>
  <w:style w:type="character" w:customStyle="1" w:styleId="Nagwek1Znak">
    <w:name w:val="Nagłówek 1 Znak"/>
    <w:link w:val="Nagwek1"/>
    <w:uiPriority w:val="9"/>
    <w:rsid w:val="002C1D98"/>
    <w:rPr>
      <w:b/>
      <w:bCs/>
      <w:sz w:val="32"/>
      <w:szCs w:val="28"/>
    </w:rPr>
  </w:style>
  <w:style w:type="character" w:customStyle="1" w:styleId="Nagwek2Znak">
    <w:name w:val="Nagłówek 2 Znak"/>
    <w:link w:val="Nagwek2"/>
    <w:uiPriority w:val="9"/>
    <w:rsid w:val="00DA588A"/>
    <w:rPr>
      <w:rFonts w:ascii="Calibri" w:eastAsia="Times New Roman" w:hAnsi="Calibri" w:cs="Times New Roman"/>
      <w:b/>
      <w:bCs/>
      <w:sz w:val="28"/>
      <w:szCs w:val="26"/>
    </w:rPr>
  </w:style>
  <w:style w:type="character" w:customStyle="1" w:styleId="Nagwek3Znak">
    <w:name w:val="Nagłówek 3 Znak"/>
    <w:link w:val="Nagwek3"/>
    <w:uiPriority w:val="9"/>
    <w:rsid w:val="00313723"/>
    <w:rPr>
      <w:rFonts w:ascii="Lato" w:eastAsia="Times New Roman" w:hAnsi="Lato" w:cs="Times New Roman"/>
      <w:b/>
      <w:bCs/>
      <w:color w:val="B0423D"/>
      <w:sz w:val="24"/>
    </w:rPr>
  </w:style>
  <w:style w:type="character" w:customStyle="1" w:styleId="Nagwek4Znak">
    <w:name w:val="Nagłówek 4 Znak"/>
    <w:link w:val="Nagwek4"/>
    <w:uiPriority w:val="9"/>
    <w:rsid w:val="0081487A"/>
    <w:rPr>
      <w:rFonts w:ascii="Lato" w:eastAsia="Times New Roman" w:hAnsi="Lato" w:cs="Times New Roman"/>
      <w:b/>
      <w:bCs/>
      <w:iCs/>
    </w:rPr>
  </w:style>
  <w:style w:type="paragraph" w:customStyle="1" w:styleId="Objanienie">
    <w:name w:val="Objaśnienie"/>
    <w:basedOn w:val="Normalny"/>
    <w:link w:val="ObjanienieZnak"/>
    <w:qFormat/>
    <w:rsid w:val="00425CAC"/>
    <w:pPr>
      <w:spacing w:after="360"/>
    </w:pPr>
    <w:rPr>
      <w:i/>
      <w:sz w:val="20"/>
    </w:rPr>
  </w:style>
  <w:style w:type="character" w:customStyle="1" w:styleId="ObjanienieZnak">
    <w:name w:val="Objaśnienie Znak"/>
    <w:link w:val="Objanienie"/>
    <w:rsid w:val="00425CAC"/>
    <w:rPr>
      <w:i/>
      <w:sz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8224D"/>
  </w:style>
  <w:style w:type="character" w:customStyle="1" w:styleId="AkcentZnak">
    <w:name w:val="Akcent Znak"/>
    <w:basedOn w:val="BezodstpwZnak"/>
    <w:rsid w:val="003E31EB"/>
  </w:style>
  <w:style w:type="paragraph" w:styleId="Tekstdymka">
    <w:name w:val="Balloon Text"/>
    <w:basedOn w:val="Normalny"/>
    <w:link w:val="TekstdymkaZnak"/>
    <w:uiPriority w:val="99"/>
    <w:semiHidden/>
    <w:unhideWhenUsed/>
    <w:rsid w:val="002F78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F782D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3F40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40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F40DD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0D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F40DD"/>
    <w:rPr>
      <w:rFonts w:ascii="Lato" w:hAnsi="Lato"/>
      <w:b/>
      <w:bCs/>
      <w:sz w:val="20"/>
      <w:szCs w:val="20"/>
    </w:rPr>
  </w:style>
  <w:style w:type="character" w:customStyle="1" w:styleId="Gruby">
    <w:name w:val="Gruby"/>
    <w:uiPriority w:val="1"/>
    <w:rsid w:val="001320C3"/>
    <w:rPr>
      <w:rFonts w:ascii="Lato Black" w:hAnsi="Lato Black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4477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447750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16024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60248"/>
    <w:pPr>
      <w:spacing w:after="100"/>
      <w:ind w:left="220"/>
    </w:pPr>
  </w:style>
  <w:style w:type="character" w:styleId="Hipercze">
    <w:name w:val="Hyperlink"/>
    <w:uiPriority w:val="99"/>
    <w:unhideWhenUsed/>
    <w:rsid w:val="0016024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556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E55568"/>
    <w:rPr>
      <w:rFonts w:ascii="Lato" w:hAnsi="Lato"/>
    </w:rPr>
  </w:style>
  <w:style w:type="paragraph" w:styleId="Stopka">
    <w:name w:val="footer"/>
    <w:basedOn w:val="Normalny"/>
    <w:link w:val="StopkaZnak"/>
    <w:uiPriority w:val="99"/>
    <w:unhideWhenUsed/>
    <w:rsid w:val="00E5556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E55568"/>
    <w:rPr>
      <w:rFonts w:ascii="Lato" w:hAnsi="Lato"/>
    </w:rPr>
  </w:style>
  <w:style w:type="character" w:styleId="Uwydatnienie">
    <w:name w:val="Emphasis"/>
    <w:uiPriority w:val="20"/>
    <w:rsid w:val="006502F5"/>
    <w:rPr>
      <w:rFonts w:ascii="Lato Black" w:hAnsi="Lato Black"/>
      <w:b/>
      <w:iCs/>
      <w:sz w:val="22"/>
    </w:rPr>
  </w:style>
  <w:style w:type="character" w:styleId="Wyrnieniedelikatne">
    <w:name w:val="Subtle Emphasis"/>
    <w:uiPriority w:val="19"/>
    <w:qFormat/>
    <w:rsid w:val="0069109F"/>
    <w:rPr>
      <w:i/>
      <w:iCs/>
      <w:color w:val="808080"/>
      <w:sz w:val="20"/>
    </w:rPr>
  </w:style>
  <w:style w:type="paragraph" w:customStyle="1" w:styleId="Adresat">
    <w:name w:val="Adresat"/>
    <w:basedOn w:val="Normalny"/>
    <w:link w:val="AdresatZnak"/>
    <w:qFormat/>
    <w:rsid w:val="00EA0E0D"/>
    <w:pPr>
      <w:spacing w:before="360"/>
    </w:pPr>
    <w:rPr>
      <w:b/>
    </w:rPr>
  </w:style>
  <w:style w:type="character" w:customStyle="1" w:styleId="AdresatZnak">
    <w:name w:val="Adresat Znak"/>
    <w:link w:val="Adresat"/>
    <w:rsid w:val="00EA0E0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Microsoft\Szablony\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0357E-205B-4F87-8A2D-824F6BFF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</Template>
  <TotalTime>0</TotalTime>
  <Pages>4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ramowego tematu badań</vt:lpstr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ramowego tematu badań</dc:title>
  <dc:subject/>
  <dc:creator>Paweł Kapusta;Instytut Botaniki im. W. Szafera</dc:creator>
  <cp:keywords/>
  <cp:lastModifiedBy>Grażyna Szarek</cp:lastModifiedBy>
  <cp:revision>3</cp:revision>
  <cp:lastPrinted>2024-12-15T11:23:00Z</cp:lastPrinted>
  <dcterms:created xsi:type="dcterms:W3CDTF">2026-02-25T16:15:00Z</dcterms:created>
  <dcterms:modified xsi:type="dcterms:W3CDTF">2026-04-11T21:06:00Z</dcterms:modified>
</cp:coreProperties>
</file>