
<file path=[Content_Types].xml><?xml version="1.0" encoding="utf-8"?>
<Types xmlns="http://schemas.openxmlformats.org/package/2006/content-types"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52F1691" w14:textId="6C74B55B" w:rsidR="00B83003" w:rsidRPr="00A649B0" w:rsidRDefault="00B83003" w:rsidP="00427C3A">
      <w:pPr>
        <w:rPr>
          <w:rFonts w:eastAsia="Times New Roman"/>
        </w:rPr>
      </w:pPr>
      <w:bookmarkStart w:id="0" w:name="_Toc185118574"/>
      <w:r w:rsidRPr="00A649B0">
        <w:rPr>
          <w:rFonts w:eastAsia="Times New Roman"/>
        </w:rPr>
        <w:t xml:space="preserve">Załącznik do </w:t>
      </w:r>
      <w:r w:rsidR="004D7D3A" w:rsidRPr="00A649B0">
        <w:rPr>
          <w:rFonts w:eastAsia="Times New Roman"/>
        </w:rPr>
        <w:t>Regulamin przyznawania zapomóg dla doktorantów Szkoły Doktorskiej Nauk Przyrodniczych i Rolniczych</w:t>
      </w:r>
    </w:p>
    <w:p w14:paraId="3A8180D5" w14:textId="66C097ED" w:rsidR="00B83003" w:rsidRPr="00A649B0" w:rsidRDefault="00B83003" w:rsidP="006C68B8">
      <w:pPr>
        <w:pStyle w:val="Nagwek1"/>
        <w:spacing w:before="480"/>
      </w:pPr>
      <w:r w:rsidRPr="00A649B0">
        <w:t>W</w:t>
      </w:r>
      <w:r w:rsidR="00E00FD9" w:rsidRPr="00A649B0">
        <w:t>niosek o przyznanie zapomogi</w:t>
      </w:r>
    </w:p>
    <w:p w14:paraId="15384226" w14:textId="77777777" w:rsidR="00B83003" w:rsidRPr="00A649B0" w:rsidRDefault="00B83003" w:rsidP="00427C3A">
      <w:pPr>
        <w:pStyle w:val="Nagwek2"/>
        <w:rPr>
          <w:rFonts w:eastAsia="Times New Roman"/>
        </w:rPr>
      </w:pPr>
      <w:r w:rsidRPr="00A649B0">
        <w:rPr>
          <w:rFonts w:eastAsia="Times New Roman"/>
        </w:rPr>
        <w:t>I. Dane wnioskodawcy</w:t>
      </w:r>
    </w:p>
    <w:p w14:paraId="2A4E6C52" w14:textId="0AECC81F" w:rsidR="00B83003" w:rsidRPr="00A649B0" w:rsidRDefault="00B83003" w:rsidP="006C68B8">
      <w:pPr>
        <w:pStyle w:val="Akapitzlist"/>
        <w:numPr>
          <w:ilvl w:val="0"/>
          <w:numId w:val="40"/>
        </w:numPr>
        <w:tabs>
          <w:tab w:val="clear" w:pos="720"/>
          <w:tab w:val="left" w:leader="underscore" w:pos="9072"/>
        </w:tabs>
        <w:ind w:left="714" w:hanging="357"/>
      </w:pPr>
      <w:r w:rsidRPr="00A649B0">
        <w:t xml:space="preserve">Imię i nazwisko: </w:t>
      </w:r>
      <w:r w:rsidR="006C68B8" w:rsidRPr="00A649B0">
        <w:rPr>
          <w:rFonts w:cs="Calibri"/>
        </w:rPr>
        <w:tab/>
      </w:r>
    </w:p>
    <w:p w14:paraId="1D9E4854" w14:textId="1D41E74E" w:rsidR="00B83003" w:rsidRPr="00A649B0" w:rsidRDefault="00B83003" w:rsidP="006C68B8">
      <w:pPr>
        <w:pStyle w:val="Akapitzlist"/>
        <w:numPr>
          <w:ilvl w:val="0"/>
          <w:numId w:val="40"/>
        </w:numPr>
        <w:tabs>
          <w:tab w:val="left" w:leader="underscore" w:pos="9072"/>
        </w:tabs>
        <w:ind w:left="714" w:hanging="357"/>
      </w:pPr>
      <w:r w:rsidRPr="00A649B0">
        <w:t>Numer albumu / ID doktoranta</w:t>
      </w:r>
      <w:r w:rsidR="006C68B8" w:rsidRPr="00A649B0">
        <w:t xml:space="preserve">: </w:t>
      </w:r>
      <w:r w:rsidR="006C68B8" w:rsidRPr="00A649B0">
        <w:rPr>
          <w:rFonts w:cs="Calibri"/>
        </w:rPr>
        <w:tab/>
      </w:r>
    </w:p>
    <w:p w14:paraId="5C497D61" w14:textId="3EF0D17B" w:rsidR="00B83003" w:rsidRPr="00A649B0" w:rsidRDefault="00B83003" w:rsidP="006C68B8">
      <w:pPr>
        <w:pStyle w:val="Akapitzlist"/>
        <w:numPr>
          <w:ilvl w:val="0"/>
          <w:numId w:val="40"/>
        </w:numPr>
        <w:tabs>
          <w:tab w:val="left" w:leader="underscore" w:pos="9072"/>
        </w:tabs>
      </w:pPr>
      <w:r w:rsidRPr="00A649B0">
        <w:t>Rok kształcenia:</w:t>
      </w:r>
      <w:r w:rsidR="006C68B8" w:rsidRPr="00A649B0">
        <w:t xml:space="preserve"> </w:t>
      </w:r>
      <w:r w:rsidR="006C68B8" w:rsidRPr="00A649B0">
        <w:tab/>
      </w:r>
    </w:p>
    <w:p w14:paraId="0A5BDB4B" w14:textId="3FBFE51B" w:rsidR="00B83003" w:rsidRPr="00A649B0" w:rsidRDefault="00B83003" w:rsidP="006C68B8">
      <w:pPr>
        <w:pStyle w:val="Akapitzlist"/>
        <w:numPr>
          <w:ilvl w:val="0"/>
          <w:numId w:val="40"/>
        </w:numPr>
        <w:tabs>
          <w:tab w:val="left" w:leader="underscore" w:pos="9072"/>
        </w:tabs>
      </w:pPr>
      <w:r w:rsidRPr="00A649B0">
        <w:t xml:space="preserve">Telefon kontaktowy: </w:t>
      </w:r>
      <w:r w:rsidR="006C68B8" w:rsidRPr="00A649B0">
        <w:tab/>
      </w:r>
    </w:p>
    <w:p w14:paraId="00F872B0" w14:textId="094475FC" w:rsidR="00B83003" w:rsidRPr="00A649B0" w:rsidRDefault="00B83003" w:rsidP="006C68B8">
      <w:pPr>
        <w:pStyle w:val="Akapitzlist"/>
        <w:numPr>
          <w:ilvl w:val="0"/>
          <w:numId w:val="40"/>
        </w:numPr>
        <w:tabs>
          <w:tab w:val="left" w:leader="underscore" w:pos="9072"/>
        </w:tabs>
      </w:pPr>
      <w:r w:rsidRPr="00A649B0">
        <w:t xml:space="preserve">Adres e-mail: </w:t>
      </w:r>
      <w:r w:rsidR="006C68B8" w:rsidRPr="00A649B0">
        <w:tab/>
      </w:r>
    </w:p>
    <w:p w14:paraId="56548461" w14:textId="77777777" w:rsidR="00B83003" w:rsidRPr="00A649B0" w:rsidRDefault="00B83003" w:rsidP="006C68B8">
      <w:pPr>
        <w:pStyle w:val="Nagwek2"/>
        <w:tabs>
          <w:tab w:val="left" w:leader="underscore" w:pos="9072"/>
        </w:tabs>
        <w:rPr>
          <w:rFonts w:eastAsia="Times New Roman"/>
        </w:rPr>
      </w:pPr>
      <w:r w:rsidRPr="00A649B0">
        <w:rPr>
          <w:rFonts w:eastAsia="Times New Roman"/>
        </w:rPr>
        <w:t>II. Wniosek</w:t>
      </w:r>
    </w:p>
    <w:p w14:paraId="326CCA66" w14:textId="43606F35" w:rsidR="00B83003" w:rsidRPr="00A649B0" w:rsidRDefault="00B83003" w:rsidP="006C68B8">
      <w:pPr>
        <w:tabs>
          <w:tab w:val="left" w:leader="underscore" w:pos="9072"/>
        </w:tabs>
      </w:pPr>
      <w:r w:rsidRPr="00A649B0">
        <w:t xml:space="preserve">Wnoszę o przyznanie </w:t>
      </w:r>
      <w:r w:rsidR="00D165BA" w:rsidRPr="00A649B0">
        <w:t xml:space="preserve">jednorazowej </w:t>
      </w:r>
      <w:r w:rsidRPr="00A649B0">
        <w:t>zapomogi w wys</w:t>
      </w:r>
      <w:r w:rsidR="006C68B8" w:rsidRPr="00A649B0">
        <w:t xml:space="preserve">okości </w:t>
      </w:r>
      <w:r w:rsidR="00D111D7" w:rsidRPr="00A649B0">
        <w:t>(zł)</w:t>
      </w:r>
      <w:r w:rsidR="006C68B8" w:rsidRPr="00A649B0">
        <w:tab/>
      </w:r>
      <w:r w:rsidR="007D5CA9" w:rsidRPr="00A649B0">
        <w:br/>
      </w:r>
      <w:r w:rsidRPr="00A649B0">
        <w:t xml:space="preserve">Przelewem na konto bankowe nr </w:t>
      </w:r>
      <w:r w:rsidR="006C68B8" w:rsidRPr="00A649B0">
        <w:rPr>
          <w:rFonts w:cs="Calibri"/>
        </w:rPr>
        <w:tab/>
      </w:r>
    </w:p>
    <w:p w14:paraId="129D6DBE" w14:textId="6BE23191" w:rsidR="00B83003" w:rsidRPr="00A649B0" w:rsidRDefault="00B83003" w:rsidP="006C68B8">
      <w:pPr>
        <w:pStyle w:val="Nagwek2"/>
        <w:tabs>
          <w:tab w:val="left" w:leader="underscore" w:pos="9072"/>
        </w:tabs>
        <w:rPr>
          <w:rFonts w:eastAsia="Times New Roman"/>
        </w:rPr>
      </w:pPr>
      <w:bookmarkStart w:id="1" w:name="_Hlk224733360"/>
      <w:r w:rsidRPr="00A649B0">
        <w:rPr>
          <w:rFonts w:eastAsia="Times New Roman"/>
        </w:rPr>
        <w:t>III. Uzasadnienie</w:t>
      </w:r>
    </w:p>
    <w:bookmarkEnd w:id="1"/>
    <w:p w14:paraId="3C87DED3" w14:textId="29EE2C27" w:rsidR="00B83003" w:rsidRPr="00A649B0" w:rsidRDefault="00B83003" w:rsidP="006C68B8">
      <w:pPr>
        <w:tabs>
          <w:tab w:val="left" w:leader="underscore" w:pos="9072"/>
        </w:tabs>
        <w:rPr>
          <w:rFonts w:eastAsia="Times New Roman"/>
        </w:rPr>
      </w:pPr>
      <w:r w:rsidRPr="00A649B0">
        <w:rPr>
          <w:rFonts w:eastAsia="Times New Roman"/>
        </w:rPr>
        <w:t>Wniosek uzasadniam trudną sytuacją życiową spowodowaną</w:t>
      </w:r>
      <w:r w:rsidR="006014F0" w:rsidRPr="00A649B0">
        <w:rPr>
          <w:rFonts w:eastAsia="Times New Roman"/>
        </w:rPr>
        <w:t xml:space="preserve"> (pozostawić właściwe)</w:t>
      </w:r>
      <w:r w:rsidRPr="00A649B0">
        <w:rPr>
          <w:rFonts w:eastAsia="Times New Roman"/>
        </w:rPr>
        <w:t>:</w:t>
      </w:r>
    </w:p>
    <w:p w14:paraId="78967DB9" w14:textId="18D57EBC" w:rsidR="009C3613" w:rsidRPr="00A649B0" w:rsidRDefault="009C3613" w:rsidP="009C3613">
      <w:pPr>
        <w:pStyle w:val="Akapitzlist"/>
        <w:numPr>
          <w:ilvl w:val="0"/>
          <w:numId w:val="41"/>
        </w:numPr>
        <w:tabs>
          <w:tab w:val="left" w:leader="underscore" w:pos="9072"/>
        </w:tabs>
      </w:pPr>
      <w:r w:rsidRPr="00A649B0">
        <w:t>c</w:t>
      </w:r>
      <w:r w:rsidR="00B83003" w:rsidRPr="00A649B0">
        <w:t>horobą</w:t>
      </w:r>
    </w:p>
    <w:p w14:paraId="2C97CE03" w14:textId="77777777" w:rsidR="009C3613" w:rsidRPr="00A649B0" w:rsidRDefault="00B83003" w:rsidP="009C3613">
      <w:pPr>
        <w:pStyle w:val="Akapitzlist"/>
        <w:numPr>
          <w:ilvl w:val="0"/>
          <w:numId w:val="41"/>
        </w:numPr>
        <w:tabs>
          <w:tab w:val="left" w:leader="underscore" w:pos="9072"/>
        </w:tabs>
      </w:pPr>
      <w:r w:rsidRPr="00A649B0">
        <w:t>wypadkiem</w:t>
      </w:r>
    </w:p>
    <w:p w14:paraId="1AFD5056" w14:textId="77777777" w:rsidR="009C3613" w:rsidRPr="00A649B0" w:rsidRDefault="00B83003" w:rsidP="009C3613">
      <w:pPr>
        <w:pStyle w:val="Akapitzlist"/>
        <w:numPr>
          <w:ilvl w:val="0"/>
          <w:numId w:val="41"/>
        </w:numPr>
        <w:tabs>
          <w:tab w:val="left" w:leader="underscore" w:pos="9072"/>
        </w:tabs>
      </w:pPr>
      <w:r w:rsidRPr="00A649B0">
        <w:t>śmiercią członka najbliższej rodziny</w:t>
      </w:r>
    </w:p>
    <w:p w14:paraId="3C5B1946" w14:textId="77777777" w:rsidR="009C3613" w:rsidRPr="00A649B0" w:rsidRDefault="00B83003" w:rsidP="009C3613">
      <w:pPr>
        <w:pStyle w:val="Akapitzlist"/>
        <w:numPr>
          <w:ilvl w:val="0"/>
          <w:numId w:val="41"/>
        </w:numPr>
        <w:tabs>
          <w:tab w:val="left" w:leader="underscore" w:pos="9072"/>
        </w:tabs>
      </w:pPr>
      <w:r w:rsidRPr="00A649B0">
        <w:t>zdarzeniem losowym (jakim):</w:t>
      </w:r>
      <w:r w:rsidR="0047588A" w:rsidRPr="00A649B0">
        <w:t xml:space="preserve"> </w:t>
      </w:r>
      <w:r w:rsidR="00470F8E" w:rsidRPr="00A649B0">
        <w:tab/>
      </w:r>
    </w:p>
    <w:p w14:paraId="437C2576" w14:textId="0DE56202" w:rsidR="00B83003" w:rsidRPr="00A649B0" w:rsidRDefault="00B83003" w:rsidP="009C3613">
      <w:pPr>
        <w:pStyle w:val="Akapitzlist"/>
        <w:numPr>
          <w:ilvl w:val="0"/>
          <w:numId w:val="41"/>
        </w:numPr>
        <w:tabs>
          <w:tab w:val="left" w:leader="underscore" w:pos="9072"/>
        </w:tabs>
      </w:pPr>
      <w:r w:rsidRPr="00A649B0">
        <w:t>inną sytuacją (jaką):</w:t>
      </w:r>
      <w:r w:rsidR="00470F8E" w:rsidRPr="00A649B0">
        <w:tab/>
      </w:r>
    </w:p>
    <w:p w14:paraId="3725CEB4" w14:textId="5022AFC7" w:rsidR="009D13DC" w:rsidRPr="00A649B0" w:rsidRDefault="00B83003" w:rsidP="006C68B8">
      <w:pPr>
        <w:tabs>
          <w:tab w:val="left" w:leader="underscore" w:pos="9072"/>
        </w:tabs>
        <w:rPr>
          <w:rFonts w:eastAsia="Times New Roman"/>
        </w:rPr>
      </w:pPr>
      <w:r w:rsidRPr="00A649B0">
        <w:rPr>
          <w:rFonts w:eastAsia="Times New Roman"/>
        </w:rPr>
        <w:t>Szczegółow</w:t>
      </w:r>
      <w:r w:rsidR="000A0616" w:rsidRPr="00A649B0">
        <w:rPr>
          <w:rFonts w:eastAsia="Times New Roman"/>
        </w:rPr>
        <w:t>y</w:t>
      </w:r>
      <w:r w:rsidRPr="00A649B0">
        <w:rPr>
          <w:rFonts w:eastAsia="Times New Roman"/>
        </w:rPr>
        <w:t xml:space="preserve"> opis okoliczności uzasadniające przyznanie zapomogi oraz data zdarzenia</w:t>
      </w:r>
      <w:r w:rsidR="009D13DC" w:rsidRPr="00A649B0">
        <w:rPr>
          <w:rFonts w:eastAsia="Times New Roman"/>
        </w:rPr>
        <w:t>:</w:t>
      </w:r>
    </w:p>
    <w:p w14:paraId="3A61FBA3" w14:textId="781B7349" w:rsidR="00B83003" w:rsidRPr="00A649B0" w:rsidRDefault="009D13DC" w:rsidP="006C68B8">
      <w:pPr>
        <w:tabs>
          <w:tab w:val="left" w:leader="underscore" w:pos="9072"/>
        </w:tabs>
        <w:rPr>
          <w:rFonts w:eastAsia="Times New Roman"/>
        </w:rPr>
      </w:pPr>
      <w:r w:rsidRPr="00A649B0">
        <w:rPr>
          <w:rFonts w:eastAsia="Times New Roman"/>
        </w:rPr>
        <w:tab/>
      </w:r>
    </w:p>
    <w:p w14:paraId="2135A7B8" w14:textId="4C8081AA" w:rsidR="009F02F0" w:rsidRPr="00A649B0" w:rsidRDefault="009F02F0" w:rsidP="006C68B8">
      <w:pPr>
        <w:tabs>
          <w:tab w:val="left" w:leader="underscore" w:pos="9072"/>
        </w:tabs>
        <w:rPr>
          <w:rFonts w:eastAsia="Times New Roman"/>
        </w:rPr>
      </w:pPr>
      <w:r w:rsidRPr="00A649B0">
        <w:rPr>
          <w:rFonts w:eastAsia="Times New Roman"/>
        </w:rPr>
        <w:t>Do wniosku załączam dokumenty potwierdzające zaistniałe zdarzenie (wymienić):</w:t>
      </w:r>
    </w:p>
    <w:p w14:paraId="47ACADC8" w14:textId="6260479F" w:rsidR="009F02F0" w:rsidRPr="00A649B0" w:rsidRDefault="00FB4471" w:rsidP="006C68B8">
      <w:pPr>
        <w:tabs>
          <w:tab w:val="left" w:leader="underscore" w:pos="9072"/>
        </w:tabs>
        <w:rPr>
          <w:rFonts w:eastAsia="Times New Roman"/>
        </w:rPr>
      </w:pPr>
      <w:r w:rsidRPr="00A649B0">
        <w:rPr>
          <w:rFonts w:eastAsia="Times New Roman"/>
        </w:rPr>
        <w:tab/>
      </w:r>
    </w:p>
    <w:bookmarkEnd w:id="0"/>
    <w:p w14:paraId="6A4C37F7" w14:textId="77777777" w:rsidR="009F02F0" w:rsidRPr="00A649B0" w:rsidRDefault="009F02F0" w:rsidP="006014F0">
      <w:pPr>
        <w:tabs>
          <w:tab w:val="left" w:leader="underscore" w:pos="4536"/>
        </w:tabs>
        <w:rPr>
          <w:rFonts w:cs="Calibri"/>
        </w:rPr>
      </w:pPr>
      <w:r w:rsidRPr="00A649B0">
        <w:lastRenderedPageBreak/>
        <w:t xml:space="preserve">Miejscowość i data: </w:t>
      </w:r>
      <w:r w:rsidRPr="00A649B0">
        <w:rPr>
          <w:rFonts w:cs="Calibri"/>
        </w:rPr>
        <w:tab/>
      </w:r>
    </w:p>
    <w:p w14:paraId="090BE217" w14:textId="3B1B928F" w:rsidR="009F02F0" w:rsidRPr="00CC7724" w:rsidRDefault="009F02F0" w:rsidP="006014F0">
      <w:pPr>
        <w:tabs>
          <w:tab w:val="left" w:leader="underscore" w:pos="4536"/>
        </w:tabs>
        <w:rPr>
          <w:rFonts w:cs="Calibri"/>
          <w:u w:val="single"/>
        </w:rPr>
      </w:pPr>
      <w:r w:rsidRPr="00A649B0">
        <w:t>Podpis</w:t>
      </w:r>
      <w:r w:rsidR="00663C12">
        <w:t xml:space="preserve"> wnioskodawcy</w:t>
      </w:r>
      <w:r w:rsidRPr="00A649B0">
        <w:t xml:space="preserve">: </w:t>
      </w:r>
      <w:r w:rsidRPr="00A649B0">
        <w:rPr>
          <w:rFonts w:cs="Calibri"/>
        </w:rPr>
        <w:tab/>
      </w:r>
    </w:p>
    <w:sectPr w:rsidR="009F02F0" w:rsidRPr="00CC7724" w:rsidSect="003604E3"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75A86B2" w14:textId="77777777" w:rsidR="002513AB" w:rsidRPr="00A649B0" w:rsidRDefault="002513AB" w:rsidP="00427C3A">
      <w:r w:rsidRPr="00A649B0">
        <w:separator/>
      </w:r>
    </w:p>
  </w:endnote>
  <w:endnote w:type="continuationSeparator" w:id="0">
    <w:p w14:paraId="3EBF63BD" w14:textId="77777777" w:rsidR="002513AB" w:rsidRPr="00A649B0" w:rsidRDefault="002513AB" w:rsidP="00427C3A">
      <w:r w:rsidRPr="00A649B0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Lato">
    <w:panose1 w:val="020F0502020204030203"/>
    <w:charset w:val="EE"/>
    <w:family w:val="swiss"/>
    <w:pitch w:val="variable"/>
    <w:sig w:usb0="A00000AF" w:usb1="5000604B" w:usb2="00000000" w:usb3="00000000" w:csb0="00000093" w:csb1="00000000"/>
    <w:embedRegular r:id="rId1" w:fontKey="{30F2AF22-77AC-499E-A03A-C62A4B4D6D18}"/>
    <w:embedBold r:id="rId2" w:fontKey="{8A1E0588-B7BB-45EB-B8B9-3764C8DFE26A}"/>
    <w:embedBoldItalic r:id="rId3" w:fontKey="{CACF7A85-4C55-43E3-8B71-3A74E176FBDE}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  <w:embedRegular r:id="rId4" w:fontKey="{660507DA-EE73-4FD9-96D4-CFBD95AAA20D}"/>
    <w:embedBold r:id="rId5" w:fontKey="{BC001B31-FFCE-494E-9CDA-1F20849791E0}"/>
    <w:embedBoldItalic r:id="rId6" w:fontKey="{37609777-144C-4226-8953-1CB6FE663F6A}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  <w:embedRegular r:id="rId7" w:fontKey="{FB189B8F-A81F-4FB4-9502-543E0D48A29A}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  <w:embedRegular r:id="rId8" w:fontKey="{89A8F7D1-B81B-4E1B-8BA7-29853063BFC1}"/>
  </w:font>
  <w:font w:name="Lato Black">
    <w:panose1 w:val="020F0A02020204030203"/>
    <w:charset w:val="EE"/>
    <w:family w:val="swiss"/>
    <w:pitch w:val="variable"/>
    <w:sig w:usb0="A00000AF" w:usb1="5000604B" w:usb2="00000000" w:usb3="00000000" w:csb0="00000093" w:csb1="00000000"/>
    <w:embedRegular r:id="rId9" w:fontKey="{0CD3EA73-E0A3-4B22-8F26-A839C4F83B2A}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  <w:embedRegular r:id="rId10" w:fontKey="{DCF68A5A-19ED-4AF6-99FA-82C50DCB0435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297445135"/>
      <w:docPartObj>
        <w:docPartGallery w:val="Page Numbers (Bottom of Page)"/>
        <w:docPartUnique/>
      </w:docPartObj>
    </w:sdtPr>
    <w:sdtContent>
      <w:sdt>
        <w:sdtPr>
          <w:id w:val="98381352"/>
          <w:docPartObj>
            <w:docPartGallery w:val="Page Numbers (Top of Page)"/>
            <w:docPartUnique/>
          </w:docPartObj>
        </w:sdtPr>
        <w:sdtContent>
          <w:p w14:paraId="697A0F78" w14:textId="242A7C57" w:rsidR="00C14943" w:rsidRPr="00A649B0" w:rsidRDefault="00191E93" w:rsidP="00427C3A">
            <w:pPr>
              <w:pStyle w:val="Stopka"/>
            </w:pPr>
            <w:r w:rsidRPr="00A649B0">
              <w:t xml:space="preserve">Strona </w:t>
            </w:r>
            <w:r w:rsidRPr="00A649B0">
              <w:rPr>
                <w:b/>
                <w:szCs w:val="24"/>
              </w:rPr>
              <w:fldChar w:fldCharType="begin"/>
            </w:r>
            <w:r w:rsidRPr="00A649B0">
              <w:rPr>
                <w:b/>
              </w:rPr>
              <w:instrText>PAGE</w:instrText>
            </w:r>
            <w:r w:rsidRPr="00A649B0">
              <w:rPr>
                <w:b/>
                <w:szCs w:val="24"/>
              </w:rPr>
              <w:fldChar w:fldCharType="separate"/>
            </w:r>
            <w:r w:rsidR="00EE4AA2" w:rsidRPr="00A649B0">
              <w:rPr>
                <w:b/>
              </w:rPr>
              <w:t>1</w:t>
            </w:r>
            <w:r w:rsidRPr="00A649B0">
              <w:rPr>
                <w:b/>
                <w:szCs w:val="24"/>
              </w:rPr>
              <w:fldChar w:fldCharType="end"/>
            </w:r>
            <w:r w:rsidRPr="00A649B0">
              <w:t xml:space="preserve"> z </w:t>
            </w:r>
            <w:r w:rsidRPr="00A649B0">
              <w:rPr>
                <w:b/>
                <w:szCs w:val="24"/>
              </w:rPr>
              <w:fldChar w:fldCharType="begin"/>
            </w:r>
            <w:r w:rsidRPr="00A649B0">
              <w:rPr>
                <w:b/>
              </w:rPr>
              <w:instrText>NUMPAGES</w:instrText>
            </w:r>
            <w:r w:rsidRPr="00A649B0">
              <w:rPr>
                <w:b/>
                <w:szCs w:val="24"/>
              </w:rPr>
              <w:fldChar w:fldCharType="separate"/>
            </w:r>
            <w:r w:rsidR="00EE4AA2" w:rsidRPr="00A649B0">
              <w:rPr>
                <w:b/>
              </w:rPr>
              <w:t>2</w:t>
            </w:r>
            <w:r w:rsidRPr="00A649B0">
              <w:rPr>
                <w:b/>
                <w:szCs w:val="24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65B0B38" w14:textId="77777777" w:rsidR="002513AB" w:rsidRPr="00A649B0" w:rsidRDefault="002513AB" w:rsidP="00427C3A">
      <w:r w:rsidRPr="00A649B0">
        <w:separator/>
      </w:r>
    </w:p>
  </w:footnote>
  <w:footnote w:type="continuationSeparator" w:id="0">
    <w:p w14:paraId="30E51968" w14:textId="77777777" w:rsidR="002513AB" w:rsidRPr="00A649B0" w:rsidRDefault="002513AB" w:rsidP="00427C3A">
      <w:r w:rsidRPr="00A649B0"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193287"/>
    <w:multiLevelType w:val="hybridMultilevel"/>
    <w:tmpl w:val="5198BBCA"/>
    <w:lvl w:ilvl="0" w:tplc="AD8427AA">
      <w:start w:val="1"/>
      <w:numFmt w:val="decimal"/>
      <w:lvlText w:val="%1)"/>
      <w:lvlJc w:val="left"/>
      <w:pPr>
        <w:ind w:left="1020" w:hanging="360"/>
      </w:pPr>
    </w:lvl>
    <w:lvl w:ilvl="1" w:tplc="01F6869A">
      <w:start w:val="1"/>
      <w:numFmt w:val="decimal"/>
      <w:lvlText w:val="%2)"/>
      <w:lvlJc w:val="left"/>
      <w:pPr>
        <w:ind w:left="1020" w:hanging="360"/>
      </w:pPr>
    </w:lvl>
    <w:lvl w:ilvl="2" w:tplc="4566F046">
      <w:start w:val="1"/>
      <w:numFmt w:val="decimal"/>
      <w:lvlText w:val="%3)"/>
      <w:lvlJc w:val="left"/>
      <w:pPr>
        <w:ind w:left="1020" w:hanging="360"/>
      </w:pPr>
    </w:lvl>
    <w:lvl w:ilvl="3" w:tplc="6352A272">
      <w:start w:val="1"/>
      <w:numFmt w:val="decimal"/>
      <w:lvlText w:val="%4)"/>
      <w:lvlJc w:val="left"/>
      <w:pPr>
        <w:ind w:left="1020" w:hanging="360"/>
      </w:pPr>
    </w:lvl>
    <w:lvl w:ilvl="4" w:tplc="6AC2215E">
      <w:start w:val="1"/>
      <w:numFmt w:val="decimal"/>
      <w:lvlText w:val="%5)"/>
      <w:lvlJc w:val="left"/>
      <w:pPr>
        <w:ind w:left="1020" w:hanging="360"/>
      </w:pPr>
    </w:lvl>
    <w:lvl w:ilvl="5" w:tplc="5F6AFDF8">
      <w:start w:val="1"/>
      <w:numFmt w:val="decimal"/>
      <w:lvlText w:val="%6)"/>
      <w:lvlJc w:val="left"/>
      <w:pPr>
        <w:ind w:left="1020" w:hanging="360"/>
      </w:pPr>
    </w:lvl>
    <w:lvl w:ilvl="6" w:tplc="C5F61978">
      <w:start w:val="1"/>
      <w:numFmt w:val="decimal"/>
      <w:lvlText w:val="%7)"/>
      <w:lvlJc w:val="left"/>
      <w:pPr>
        <w:ind w:left="1020" w:hanging="360"/>
      </w:pPr>
    </w:lvl>
    <w:lvl w:ilvl="7" w:tplc="6A14F594">
      <w:start w:val="1"/>
      <w:numFmt w:val="decimal"/>
      <w:lvlText w:val="%8)"/>
      <w:lvlJc w:val="left"/>
      <w:pPr>
        <w:ind w:left="1020" w:hanging="360"/>
      </w:pPr>
    </w:lvl>
    <w:lvl w:ilvl="8" w:tplc="C9044856">
      <w:start w:val="1"/>
      <w:numFmt w:val="decimal"/>
      <w:lvlText w:val="%9)"/>
      <w:lvlJc w:val="left"/>
      <w:pPr>
        <w:ind w:left="1020" w:hanging="360"/>
      </w:pPr>
    </w:lvl>
  </w:abstractNum>
  <w:abstractNum w:abstractNumId="1" w15:restartNumberingAfterBreak="0">
    <w:nsid w:val="04B531AB"/>
    <w:multiLevelType w:val="hybridMultilevel"/>
    <w:tmpl w:val="443AD7DC"/>
    <w:lvl w:ilvl="0" w:tplc="98A0DE66">
      <w:start w:val="1"/>
      <w:numFmt w:val="decimal"/>
      <w:lvlText w:val="%1."/>
      <w:lvlJc w:val="left"/>
      <w:pPr>
        <w:ind w:left="1020" w:hanging="360"/>
      </w:pPr>
    </w:lvl>
    <w:lvl w:ilvl="1" w:tplc="A4BEA9BC">
      <w:start w:val="1"/>
      <w:numFmt w:val="decimal"/>
      <w:lvlText w:val="%2."/>
      <w:lvlJc w:val="left"/>
      <w:pPr>
        <w:ind w:left="1020" w:hanging="360"/>
      </w:pPr>
    </w:lvl>
    <w:lvl w:ilvl="2" w:tplc="FD24052A">
      <w:start w:val="1"/>
      <w:numFmt w:val="decimal"/>
      <w:lvlText w:val="%3."/>
      <w:lvlJc w:val="left"/>
      <w:pPr>
        <w:ind w:left="1020" w:hanging="360"/>
      </w:pPr>
    </w:lvl>
    <w:lvl w:ilvl="3" w:tplc="892AB568">
      <w:start w:val="1"/>
      <w:numFmt w:val="decimal"/>
      <w:lvlText w:val="%4."/>
      <w:lvlJc w:val="left"/>
      <w:pPr>
        <w:ind w:left="1020" w:hanging="360"/>
      </w:pPr>
    </w:lvl>
    <w:lvl w:ilvl="4" w:tplc="DA2E9CB4">
      <w:start w:val="1"/>
      <w:numFmt w:val="decimal"/>
      <w:lvlText w:val="%5."/>
      <w:lvlJc w:val="left"/>
      <w:pPr>
        <w:ind w:left="1020" w:hanging="360"/>
      </w:pPr>
    </w:lvl>
    <w:lvl w:ilvl="5" w:tplc="23D60EC6">
      <w:start w:val="1"/>
      <w:numFmt w:val="decimal"/>
      <w:lvlText w:val="%6."/>
      <w:lvlJc w:val="left"/>
      <w:pPr>
        <w:ind w:left="1020" w:hanging="360"/>
      </w:pPr>
    </w:lvl>
    <w:lvl w:ilvl="6" w:tplc="0E1ED94E">
      <w:start w:val="1"/>
      <w:numFmt w:val="decimal"/>
      <w:lvlText w:val="%7."/>
      <w:lvlJc w:val="left"/>
      <w:pPr>
        <w:ind w:left="1020" w:hanging="360"/>
      </w:pPr>
    </w:lvl>
    <w:lvl w:ilvl="7" w:tplc="2702FC1C">
      <w:start w:val="1"/>
      <w:numFmt w:val="decimal"/>
      <w:lvlText w:val="%8."/>
      <w:lvlJc w:val="left"/>
      <w:pPr>
        <w:ind w:left="1020" w:hanging="360"/>
      </w:pPr>
    </w:lvl>
    <w:lvl w:ilvl="8" w:tplc="83EEAA0C">
      <w:start w:val="1"/>
      <w:numFmt w:val="decimal"/>
      <w:lvlText w:val="%9."/>
      <w:lvlJc w:val="left"/>
      <w:pPr>
        <w:ind w:left="1020" w:hanging="360"/>
      </w:pPr>
    </w:lvl>
  </w:abstractNum>
  <w:abstractNum w:abstractNumId="2" w15:restartNumberingAfterBreak="0">
    <w:nsid w:val="098443AC"/>
    <w:multiLevelType w:val="multilevel"/>
    <w:tmpl w:val="BF32598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ascii="Lato" w:eastAsia="Times New Roman" w:hAnsi="Lato" w:cstheme="minorHAnsi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0C7518CE"/>
    <w:multiLevelType w:val="multilevel"/>
    <w:tmpl w:val="28B2B36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)"/>
      <w:lvlJc w:val="left"/>
      <w:pPr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0E266C6D"/>
    <w:multiLevelType w:val="multilevel"/>
    <w:tmpl w:val="09A66D2A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hint="default"/>
      </w:rPr>
    </w:lvl>
  </w:abstractNum>
  <w:abstractNum w:abstractNumId="5" w15:restartNumberingAfterBreak="0">
    <w:nsid w:val="106A6279"/>
    <w:multiLevelType w:val="hybridMultilevel"/>
    <w:tmpl w:val="27380178"/>
    <w:lvl w:ilvl="0" w:tplc="9BD4A010">
      <w:start w:val="1"/>
      <w:numFmt w:val="decimal"/>
      <w:lvlText w:val="%1."/>
      <w:lvlJc w:val="left"/>
      <w:pPr>
        <w:ind w:left="1020" w:hanging="360"/>
      </w:pPr>
    </w:lvl>
    <w:lvl w:ilvl="1" w:tplc="0B089460">
      <w:start w:val="1"/>
      <w:numFmt w:val="decimal"/>
      <w:lvlText w:val="%2."/>
      <w:lvlJc w:val="left"/>
      <w:pPr>
        <w:ind w:left="1020" w:hanging="360"/>
      </w:pPr>
    </w:lvl>
    <w:lvl w:ilvl="2" w:tplc="9D0C448C">
      <w:start w:val="1"/>
      <w:numFmt w:val="decimal"/>
      <w:lvlText w:val="%3."/>
      <w:lvlJc w:val="left"/>
      <w:pPr>
        <w:ind w:left="1020" w:hanging="360"/>
      </w:pPr>
    </w:lvl>
    <w:lvl w:ilvl="3" w:tplc="1062055A">
      <w:start w:val="1"/>
      <w:numFmt w:val="decimal"/>
      <w:lvlText w:val="%4."/>
      <w:lvlJc w:val="left"/>
      <w:pPr>
        <w:ind w:left="1020" w:hanging="360"/>
      </w:pPr>
    </w:lvl>
    <w:lvl w:ilvl="4" w:tplc="B2E8F374">
      <w:start w:val="1"/>
      <w:numFmt w:val="decimal"/>
      <w:lvlText w:val="%5."/>
      <w:lvlJc w:val="left"/>
      <w:pPr>
        <w:ind w:left="1020" w:hanging="360"/>
      </w:pPr>
    </w:lvl>
    <w:lvl w:ilvl="5" w:tplc="62386ABC">
      <w:start w:val="1"/>
      <w:numFmt w:val="decimal"/>
      <w:lvlText w:val="%6."/>
      <w:lvlJc w:val="left"/>
      <w:pPr>
        <w:ind w:left="1020" w:hanging="360"/>
      </w:pPr>
    </w:lvl>
    <w:lvl w:ilvl="6" w:tplc="374812CE">
      <w:start w:val="1"/>
      <w:numFmt w:val="decimal"/>
      <w:lvlText w:val="%7."/>
      <w:lvlJc w:val="left"/>
      <w:pPr>
        <w:ind w:left="1020" w:hanging="360"/>
      </w:pPr>
    </w:lvl>
    <w:lvl w:ilvl="7" w:tplc="A86E2D16">
      <w:start w:val="1"/>
      <w:numFmt w:val="decimal"/>
      <w:lvlText w:val="%8."/>
      <w:lvlJc w:val="left"/>
      <w:pPr>
        <w:ind w:left="1020" w:hanging="360"/>
      </w:pPr>
    </w:lvl>
    <w:lvl w:ilvl="8" w:tplc="19B21494">
      <w:start w:val="1"/>
      <w:numFmt w:val="decimal"/>
      <w:lvlText w:val="%9."/>
      <w:lvlJc w:val="left"/>
      <w:pPr>
        <w:ind w:left="1020" w:hanging="360"/>
      </w:pPr>
    </w:lvl>
  </w:abstractNum>
  <w:abstractNum w:abstractNumId="6" w15:restartNumberingAfterBreak="0">
    <w:nsid w:val="116F01B8"/>
    <w:multiLevelType w:val="hybridMultilevel"/>
    <w:tmpl w:val="60F29D12"/>
    <w:lvl w:ilvl="0" w:tplc="4A341BF6">
      <w:start w:val="1"/>
      <w:numFmt w:val="lowerLetter"/>
      <w:lvlText w:val="%1)"/>
      <w:lvlJc w:val="left"/>
      <w:pPr>
        <w:ind w:left="1020" w:hanging="360"/>
      </w:pPr>
    </w:lvl>
    <w:lvl w:ilvl="1" w:tplc="2B389128">
      <w:start w:val="1"/>
      <w:numFmt w:val="lowerLetter"/>
      <w:lvlText w:val="%2)"/>
      <w:lvlJc w:val="left"/>
      <w:pPr>
        <w:ind w:left="1020" w:hanging="360"/>
      </w:pPr>
    </w:lvl>
    <w:lvl w:ilvl="2" w:tplc="4EAA687C">
      <w:start w:val="1"/>
      <w:numFmt w:val="lowerLetter"/>
      <w:lvlText w:val="%3)"/>
      <w:lvlJc w:val="left"/>
      <w:pPr>
        <w:ind w:left="1020" w:hanging="360"/>
      </w:pPr>
    </w:lvl>
    <w:lvl w:ilvl="3" w:tplc="FED035AA">
      <w:start w:val="1"/>
      <w:numFmt w:val="lowerLetter"/>
      <w:lvlText w:val="%4)"/>
      <w:lvlJc w:val="left"/>
      <w:pPr>
        <w:ind w:left="1020" w:hanging="360"/>
      </w:pPr>
    </w:lvl>
    <w:lvl w:ilvl="4" w:tplc="0246B2F8">
      <w:start w:val="1"/>
      <w:numFmt w:val="lowerLetter"/>
      <w:lvlText w:val="%5)"/>
      <w:lvlJc w:val="left"/>
      <w:pPr>
        <w:ind w:left="1020" w:hanging="360"/>
      </w:pPr>
    </w:lvl>
    <w:lvl w:ilvl="5" w:tplc="6E7AB484">
      <w:start w:val="1"/>
      <w:numFmt w:val="lowerLetter"/>
      <w:lvlText w:val="%6)"/>
      <w:lvlJc w:val="left"/>
      <w:pPr>
        <w:ind w:left="1020" w:hanging="360"/>
      </w:pPr>
    </w:lvl>
    <w:lvl w:ilvl="6" w:tplc="DC0432BE">
      <w:start w:val="1"/>
      <w:numFmt w:val="lowerLetter"/>
      <w:lvlText w:val="%7)"/>
      <w:lvlJc w:val="left"/>
      <w:pPr>
        <w:ind w:left="1020" w:hanging="360"/>
      </w:pPr>
    </w:lvl>
    <w:lvl w:ilvl="7" w:tplc="1604171C">
      <w:start w:val="1"/>
      <w:numFmt w:val="lowerLetter"/>
      <w:lvlText w:val="%8)"/>
      <w:lvlJc w:val="left"/>
      <w:pPr>
        <w:ind w:left="1020" w:hanging="360"/>
      </w:pPr>
    </w:lvl>
    <w:lvl w:ilvl="8" w:tplc="ED8466F6">
      <w:start w:val="1"/>
      <w:numFmt w:val="lowerLetter"/>
      <w:lvlText w:val="%9)"/>
      <w:lvlJc w:val="left"/>
      <w:pPr>
        <w:ind w:left="1020" w:hanging="360"/>
      </w:pPr>
    </w:lvl>
  </w:abstractNum>
  <w:abstractNum w:abstractNumId="7" w15:restartNumberingAfterBreak="0">
    <w:nsid w:val="12D07BC9"/>
    <w:multiLevelType w:val="hybridMultilevel"/>
    <w:tmpl w:val="2E8ABD72"/>
    <w:lvl w:ilvl="0" w:tplc="52724A5E">
      <w:start w:val="1"/>
      <w:numFmt w:val="lowerLetter"/>
      <w:lvlText w:val="%1)"/>
      <w:lvlJc w:val="left"/>
      <w:pPr>
        <w:ind w:left="1020" w:hanging="360"/>
      </w:pPr>
    </w:lvl>
    <w:lvl w:ilvl="1" w:tplc="60AAE5CE">
      <w:start w:val="1"/>
      <w:numFmt w:val="lowerLetter"/>
      <w:lvlText w:val="%2)"/>
      <w:lvlJc w:val="left"/>
      <w:pPr>
        <w:ind w:left="1020" w:hanging="360"/>
      </w:pPr>
    </w:lvl>
    <w:lvl w:ilvl="2" w:tplc="B5AE646C">
      <w:start w:val="1"/>
      <w:numFmt w:val="lowerLetter"/>
      <w:lvlText w:val="%3)"/>
      <w:lvlJc w:val="left"/>
      <w:pPr>
        <w:ind w:left="1020" w:hanging="360"/>
      </w:pPr>
    </w:lvl>
    <w:lvl w:ilvl="3" w:tplc="09DEF33E">
      <w:start w:val="1"/>
      <w:numFmt w:val="lowerLetter"/>
      <w:lvlText w:val="%4)"/>
      <w:lvlJc w:val="left"/>
      <w:pPr>
        <w:ind w:left="1020" w:hanging="360"/>
      </w:pPr>
    </w:lvl>
    <w:lvl w:ilvl="4" w:tplc="15DAD438">
      <w:start w:val="1"/>
      <w:numFmt w:val="lowerLetter"/>
      <w:lvlText w:val="%5)"/>
      <w:lvlJc w:val="left"/>
      <w:pPr>
        <w:ind w:left="1020" w:hanging="360"/>
      </w:pPr>
    </w:lvl>
    <w:lvl w:ilvl="5" w:tplc="FEA0F5BE">
      <w:start w:val="1"/>
      <w:numFmt w:val="lowerLetter"/>
      <w:lvlText w:val="%6)"/>
      <w:lvlJc w:val="left"/>
      <w:pPr>
        <w:ind w:left="1020" w:hanging="360"/>
      </w:pPr>
    </w:lvl>
    <w:lvl w:ilvl="6" w:tplc="2E0278F0">
      <w:start w:val="1"/>
      <w:numFmt w:val="lowerLetter"/>
      <w:lvlText w:val="%7)"/>
      <w:lvlJc w:val="left"/>
      <w:pPr>
        <w:ind w:left="1020" w:hanging="360"/>
      </w:pPr>
    </w:lvl>
    <w:lvl w:ilvl="7" w:tplc="352C2848">
      <w:start w:val="1"/>
      <w:numFmt w:val="lowerLetter"/>
      <w:lvlText w:val="%8)"/>
      <w:lvlJc w:val="left"/>
      <w:pPr>
        <w:ind w:left="1020" w:hanging="360"/>
      </w:pPr>
    </w:lvl>
    <w:lvl w:ilvl="8" w:tplc="AA2CDDF2">
      <w:start w:val="1"/>
      <w:numFmt w:val="lowerLetter"/>
      <w:lvlText w:val="%9)"/>
      <w:lvlJc w:val="left"/>
      <w:pPr>
        <w:ind w:left="1020" w:hanging="360"/>
      </w:pPr>
    </w:lvl>
  </w:abstractNum>
  <w:abstractNum w:abstractNumId="8" w15:restartNumberingAfterBreak="0">
    <w:nsid w:val="15284770"/>
    <w:multiLevelType w:val="hybridMultilevel"/>
    <w:tmpl w:val="B614C5F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7292F99"/>
    <w:multiLevelType w:val="hybridMultilevel"/>
    <w:tmpl w:val="9536AB1C"/>
    <w:lvl w:ilvl="0" w:tplc="CD20EBB2">
      <w:start w:val="1"/>
      <w:numFmt w:val="lowerLetter"/>
      <w:lvlText w:val="%1)"/>
      <w:lvlJc w:val="left"/>
      <w:pPr>
        <w:ind w:left="1020" w:hanging="360"/>
      </w:pPr>
    </w:lvl>
    <w:lvl w:ilvl="1" w:tplc="B0CC1F9C">
      <w:start w:val="1"/>
      <w:numFmt w:val="lowerLetter"/>
      <w:lvlText w:val="%2)"/>
      <w:lvlJc w:val="left"/>
      <w:pPr>
        <w:ind w:left="1020" w:hanging="360"/>
      </w:pPr>
    </w:lvl>
    <w:lvl w:ilvl="2" w:tplc="0ED68D7E">
      <w:start w:val="1"/>
      <w:numFmt w:val="lowerLetter"/>
      <w:lvlText w:val="%3)"/>
      <w:lvlJc w:val="left"/>
      <w:pPr>
        <w:ind w:left="1020" w:hanging="360"/>
      </w:pPr>
    </w:lvl>
    <w:lvl w:ilvl="3" w:tplc="9A32D5AC">
      <w:start w:val="1"/>
      <w:numFmt w:val="lowerLetter"/>
      <w:lvlText w:val="%4)"/>
      <w:lvlJc w:val="left"/>
      <w:pPr>
        <w:ind w:left="1020" w:hanging="360"/>
      </w:pPr>
    </w:lvl>
    <w:lvl w:ilvl="4" w:tplc="BA0C032E">
      <w:start w:val="1"/>
      <w:numFmt w:val="lowerLetter"/>
      <w:lvlText w:val="%5)"/>
      <w:lvlJc w:val="left"/>
      <w:pPr>
        <w:ind w:left="1020" w:hanging="360"/>
      </w:pPr>
    </w:lvl>
    <w:lvl w:ilvl="5" w:tplc="72721D54">
      <w:start w:val="1"/>
      <w:numFmt w:val="lowerLetter"/>
      <w:lvlText w:val="%6)"/>
      <w:lvlJc w:val="left"/>
      <w:pPr>
        <w:ind w:left="1020" w:hanging="360"/>
      </w:pPr>
    </w:lvl>
    <w:lvl w:ilvl="6" w:tplc="8EA26748">
      <w:start w:val="1"/>
      <w:numFmt w:val="lowerLetter"/>
      <w:lvlText w:val="%7)"/>
      <w:lvlJc w:val="left"/>
      <w:pPr>
        <w:ind w:left="1020" w:hanging="360"/>
      </w:pPr>
    </w:lvl>
    <w:lvl w:ilvl="7" w:tplc="9D4606E4">
      <w:start w:val="1"/>
      <w:numFmt w:val="lowerLetter"/>
      <w:lvlText w:val="%8)"/>
      <w:lvlJc w:val="left"/>
      <w:pPr>
        <w:ind w:left="1020" w:hanging="360"/>
      </w:pPr>
    </w:lvl>
    <w:lvl w:ilvl="8" w:tplc="97FC2230">
      <w:start w:val="1"/>
      <w:numFmt w:val="lowerLetter"/>
      <w:lvlText w:val="%9)"/>
      <w:lvlJc w:val="left"/>
      <w:pPr>
        <w:ind w:left="1020" w:hanging="360"/>
      </w:pPr>
    </w:lvl>
  </w:abstractNum>
  <w:abstractNum w:abstractNumId="10" w15:restartNumberingAfterBreak="0">
    <w:nsid w:val="190D5078"/>
    <w:multiLevelType w:val="hybridMultilevel"/>
    <w:tmpl w:val="B922FF9E"/>
    <w:lvl w:ilvl="0" w:tplc="04150001">
      <w:start w:val="1"/>
      <w:numFmt w:val="bullet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11" w15:restartNumberingAfterBreak="0">
    <w:nsid w:val="1BB94298"/>
    <w:multiLevelType w:val="hybridMultilevel"/>
    <w:tmpl w:val="147887C0"/>
    <w:lvl w:ilvl="0" w:tplc="6096EC30">
      <w:start w:val="1"/>
      <w:numFmt w:val="decimal"/>
      <w:lvlText w:val="%1)"/>
      <w:lvlJc w:val="left"/>
      <w:pPr>
        <w:ind w:left="1020" w:hanging="360"/>
      </w:pPr>
    </w:lvl>
    <w:lvl w:ilvl="1" w:tplc="84FAEBDA">
      <w:start w:val="1"/>
      <w:numFmt w:val="decimal"/>
      <w:lvlText w:val="%2)"/>
      <w:lvlJc w:val="left"/>
      <w:pPr>
        <w:ind w:left="1020" w:hanging="360"/>
      </w:pPr>
    </w:lvl>
    <w:lvl w:ilvl="2" w:tplc="B844BCD8">
      <w:start w:val="1"/>
      <w:numFmt w:val="decimal"/>
      <w:lvlText w:val="%3)"/>
      <w:lvlJc w:val="left"/>
      <w:pPr>
        <w:ind w:left="1020" w:hanging="360"/>
      </w:pPr>
    </w:lvl>
    <w:lvl w:ilvl="3" w:tplc="1B86311E">
      <w:start w:val="1"/>
      <w:numFmt w:val="decimal"/>
      <w:lvlText w:val="%4)"/>
      <w:lvlJc w:val="left"/>
      <w:pPr>
        <w:ind w:left="1020" w:hanging="360"/>
      </w:pPr>
    </w:lvl>
    <w:lvl w:ilvl="4" w:tplc="C360B0BC">
      <w:start w:val="1"/>
      <w:numFmt w:val="decimal"/>
      <w:lvlText w:val="%5)"/>
      <w:lvlJc w:val="left"/>
      <w:pPr>
        <w:ind w:left="1020" w:hanging="360"/>
      </w:pPr>
    </w:lvl>
    <w:lvl w:ilvl="5" w:tplc="979CD404">
      <w:start w:val="1"/>
      <w:numFmt w:val="decimal"/>
      <w:lvlText w:val="%6)"/>
      <w:lvlJc w:val="left"/>
      <w:pPr>
        <w:ind w:left="1020" w:hanging="360"/>
      </w:pPr>
    </w:lvl>
    <w:lvl w:ilvl="6" w:tplc="41AA72D0">
      <w:start w:val="1"/>
      <w:numFmt w:val="decimal"/>
      <w:lvlText w:val="%7)"/>
      <w:lvlJc w:val="left"/>
      <w:pPr>
        <w:ind w:left="1020" w:hanging="360"/>
      </w:pPr>
    </w:lvl>
    <w:lvl w:ilvl="7" w:tplc="15025024">
      <w:start w:val="1"/>
      <w:numFmt w:val="decimal"/>
      <w:lvlText w:val="%8)"/>
      <w:lvlJc w:val="left"/>
      <w:pPr>
        <w:ind w:left="1020" w:hanging="360"/>
      </w:pPr>
    </w:lvl>
    <w:lvl w:ilvl="8" w:tplc="FF54C5E0">
      <w:start w:val="1"/>
      <w:numFmt w:val="decimal"/>
      <w:lvlText w:val="%9)"/>
      <w:lvlJc w:val="left"/>
      <w:pPr>
        <w:ind w:left="1020" w:hanging="360"/>
      </w:pPr>
    </w:lvl>
  </w:abstractNum>
  <w:abstractNum w:abstractNumId="12" w15:restartNumberingAfterBreak="0">
    <w:nsid w:val="1C273592"/>
    <w:multiLevelType w:val="multilevel"/>
    <w:tmpl w:val="C2C8224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21BE33DA"/>
    <w:multiLevelType w:val="hybridMultilevel"/>
    <w:tmpl w:val="E1DE9EFE"/>
    <w:lvl w:ilvl="0" w:tplc="26E69E7C">
      <w:start w:val="1"/>
      <w:numFmt w:val="decimal"/>
      <w:lvlText w:val="%1."/>
      <w:lvlJc w:val="left"/>
      <w:pPr>
        <w:ind w:left="1020" w:hanging="360"/>
      </w:pPr>
    </w:lvl>
    <w:lvl w:ilvl="1" w:tplc="A7A63B00">
      <w:start w:val="1"/>
      <w:numFmt w:val="decimal"/>
      <w:lvlText w:val="%2."/>
      <w:lvlJc w:val="left"/>
      <w:pPr>
        <w:ind w:left="1020" w:hanging="360"/>
      </w:pPr>
    </w:lvl>
    <w:lvl w:ilvl="2" w:tplc="B6C8CF16">
      <w:start w:val="1"/>
      <w:numFmt w:val="decimal"/>
      <w:lvlText w:val="%3."/>
      <w:lvlJc w:val="left"/>
      <w:pPr>
        <w:ind w:left="1020" w:hanging="360"/>
      </w:pPr>
    </w:lvl>
    <w:lvl w:ilvl="3" w:tplc="3B9EAB50">
      <w:start w:val="1"/>
      <w:numFmt w:val="decimal"/>
      <w:lvlText w:val="%4."/>
      <w:lvlJc w:val="left"/>
      <w:pPr>
        <w:ind w:left="1020" w:hanging="360"/>
      </w:pPr>
    </w:lvl>
    <w:lvl w:ilvl="4" w:tplc="C1848402">
      <w:start w:val="1"/>
      <w:numFmt w:val="decimal"/>
      <w:lvlText w:val="%5."/>
      <w:lvlJc w:val="left"/>
      <w:pPr>
        <w:ind w:left="1020" w:hanging="360"/>
      </w:pPr>
    </w:lvl>
    <w:lvl w:ilvl="5" w:tplc="CE52DC06">
      <w:start w:val="1"/>
      <w:numFmt w:val="decimal"/>
      <w:lvlText w:val="%6."/>
      <w:lvlJc w:val="left"/>
      <w:pPr>
        <w:ind w:left="1020" w:hanging="360"/>
      </w:pPr>
    </w:lvl>
    <w:lvl w:ilvl="6" w:tplc="75829F0A">
      <w:start w:val="1"/>
      <w:numFmt w:val="decimal"/>
      <w:lvlText w:val="%7."/>
      <w:lvlJc w:val="left"/>
      <w:pPr>
        <w:ind w:left="1020" w:hanging="360"/>
      </w:pPr>
    </w:lvl>
    <w:lvl w:ilvl="7" w:tplc="C786EB5C">
      <w:start w:val="1"/>
      <w:numFmt w:val="decimal"/>
      <w:lvlText w:val="%8."/>
      <w:lvlJc w:val="left"/>
      <w:pPr>
        <w:ind w:left="1020" w:hanging="360"/>
      </w:pPr>
    </w:lvl>
    <w:lvl w:ilvl="8" w:tplc="B6BCE61A">
      <w:start w:val="1"/>
      <w:numFmt w:val="decimal"/>
      <w:lvlText w:val="%9."/>
      <w:lvlJc w:val="left"/>
      <w:pPr>
        <w:ind w:left="1020" w:hanging="360"/>
      </w:pPr>
    </w:lvl>
  </w:abstractNum>
  <w:abstractNum w:abstractNumId="14" w15:restartNumberingAfterBreak="0">
    <w:nsid w:val="28C84A10"/>
    <w:multiLevelType w:val="multilevel"/>
    <w:tmpl w:val="1D28DB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2EE13B40"/>
    <w:multiLevelType w:val="hybridMultilevel"/>
    <w:tmpl w:val="6952DB4C"/>
    <w:lvl w:ilvl="0" w:tplc="B718CC7E">
      <w:start w:val="1"/>
      <w:numFmt w:val="decimal"/>
      <w:lvlText w:val="%1)"/>
      <w:lvlJc w:val="left"/>
      <w:pPr>
        <w:ind w:left="1020" w:hanging="360"/>
      </w:pPr>
    </w:lvl>
    <w:lvl w:ilvl="1" w:tplc="B322C8B4">
      <w:start w:val="1"/>
      <w:numFmt w:val="decimal"/>
      <w:lvlText w:val="%2)"/>
      <w:lvlJc w:val="left"/>
      <w:pPr>
        <w:ind w:left="1020" w:hanging="360"/>
      </w:pPr>
    </w:lvl>
    <w:lvl w:ilvl="2" w:tplc="56A670C0">
      <w:start w:val="1"/>
      <w:numFmt w:val="decimal"/>
      <w:lvlText w:val="%3)"/>
      <w:lvlJc w:val="left"/>
      <w:pPr>
        <w:ind w:left="1020" w:hanging="360"/>
      </w:pPr>
    </w:lvl>
    <w:lvl w:ilvl="3" w:tplc="E940EAD6">
      <w:start w:val="1"/>
      <w:numFmt w:val="decimal"/>
      <w:lvlText w:val="%4)"/>
      <w:lvlJc w:val="left"/>
      <w:pPr>
        <w:ind w:left="1020" w:hanging="360"/>
      </w:pPr>
    </w:lvl>
    <w:lvl w:ilvl="4" w:tplc="A462DBA2">
      <w:start w:val="1"/>
      <w:numFmt w:val="decimal"/>
      <w:lvlText w:val="%5)"/>
      <w:lvlJc w:val="left"/>
      <w:pPr>
        <w:ind w:left="1020" w:hanging="360"/>
      </w:pPr>
    </w:lvl>
    <w:lvl w:ilvl="5" w:tplc="738C3F64">
      <w:start w:val="1"/>
      <w:numFmt w:val="decimal"/>
      <w:lvlText w:val="%6)"/>
      <w:lvlJc w:val="left"/>
      <w:pPr>
        <w:ind w:left="1020" w:hanging="360"/>
      </w:pPr>
    </w:lvl>
    <w:lvl w:ilvl="6" w:tplc="5D0E4FEA">
      <w:start w:val="1"/>
      <w:numFmt w:val="decimal"/>
      <w:lvlText w:val="%7)"/>
      <w:lvlJc w:val="left"/>
      <w:pPr>
        <w:ind w:left="1020" w:hanging="360"/>
      </w:pPr>
    </w:lvl>
    <w:lvl w:ilvl="7" w:tplc="25021076">
      <w:start w:val="1"/>
      <w:numFmt w:val="decimal"/>
      <w:lvlText w:val="%8)"/>
      <w:lvlJc w:val="left"/>
      <w:pPr>
        <w:ind w:left="1020" w:hanging="360"/>
      </w:pPr>
    </w:lvl>
    <w:lvl w:ilvl="8" w:tplc="D3EA45DC">
      <w:start w:val="1"/>
      <w:numFmt w:val="decimal"/>
      <w:lvlText w:val="%9)"/>
      <w:lvlJc w:val="left"/>
      <w:pPr>
        <w:ind w:left="1020" w:hanging="360"/>
      </w:pPr>
    </w:lvl>
  </w:abstractNum>
  <w:abstractNum w:abstractNumId="16" w15:restartNumberingAfterBreak="0">
    <w:nsid w:val="30706EA8"/>
    <w:multiLevelType w:val="multilevel"/>
    <w:tmpl w:val="A516F126"/>
    <w:lvl w:ilvl="0">
      <w:start w:val="1"/>
      <w:numFmt w:val="decimal"/>
      <w:pStyle w:val="Akapitzlist"/>
      <w:lvlText w:val="%1."/>
      <w:lvlJc w:val="left"/>
      <w:pPr>
        <w:ind w:left="425" w:hanging="425"/>
      </w:pPr>
      <w:rPr>
        <w:rFonts w:hint="default"/>
      </w:rPr>
    </w:lvl>
    <w:lvl w:ilvl="1">
      <w:start w:val="1"/>
      <w:numFmt w:val="decimal"/>
      <w:lvlText w:val="%2)"/>
      <w:lvlJc w:val="left"/>
      <w:pPr>
        <w:ind w:left="851" w:hanging="426"/>
      </w:pPr>
      <w:rPr>
        <w:rFonts w:hint="default"/>
      </w:rPr>
    </w:lvl>
    <w:lvl w:ilvl="2">
      <w:start w:val="1"/>
      <w:numFmt w:val="lowerLetter"/>
      <w:lvlText w:val="%3)"/>
      <w:lvlJc w:val="left"/>
      <w:pPr>
        <w:ind w:left="1276" w:hanging="425"/>
      </w:pPr>
      <w:rPr>
        <w:rFonts w:hint="default"/>
      </w:rPr>
    </w:lvl>
    <w:lvl w:ilvl="3">
      <w:start w:val="1"/>
      <w:numFmt w:val="bullet"/>
      <w:lvlText w:val="–"/>
      <w:lvlJc w:val="left"/>
      <w:pPr>
        <w:ind w:left="1701" w:hanging="425"/>
      </w:pPr>
      <w:rPr>
        <w:rFonts w:ascii="Bookman Old Style" w:hAnsi="Bookman Old Style"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7" w15:restartNumberingAfterBreak="0">
    <w:nsid w:val="45336F51"/>
    <w:multiLevelType w:val="multilevel"/>
    <w:tmpl w:val="758E438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47734DB5"/>
    <w:multiLevelType w:val="multilevel"/>
    <w:tmpl w:val="C45C89E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)"/>
      <w:lvlJc w:val="left"/>
      <w:pPr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4A1D0A1A"/>
    <w:multiLevelType w:val="multilevel"/>
    <w:tmpl w:val="4ED0F9B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4A282055"/>
    <w:multiLevelType w:val="hybridMultilevel"/>
    <w:tmpl w:val="1AEC0DE8"/>
    <w:lvl w:ilvl="0" w:tplc="D95C2F12">
      <w:start w:val="1"/>
      <w:numFmt w:val="lowerLetter"/>
      <w:lvlText w:val="%1)"/>
      <w:lvlJc w:val="left"/>
      <w:pPr>
        <w:ind w:left="1020" w:hanging="360"/>
      </w:pPr>
    </w:lvl>
    <w:lvl w:ilvl="1" w:tplc="495487B4">
      <w:start w:val="1"/>
      <w:numFmt w:val="lowerLetter"/>
      <w:lvlText w:val="%2)"/>
      <w:lvlJc w:val="left"/>
      <w:pPr>
        <w:ind w:left="1020" w:hanging="360"/>
      </w:pPr>
    </w:lvl>
    <w:lvl w:ilvl="2" w:tplc="8EC6D9F0">
      <w:start w:val="1"/>
      <w:numFmt w:val="lowerLetter"/>
      <w:lvlText w:val="%3)"/>
      <w:lvlJc w:val="left"/>
      <w:pPr>
        <w:ind w:left="1020" w:hanging="360"/>
      </w:pPr>
    </w:lvl>
    <w:lvl w:ilvl="3" w:tplc="586EED50">
      <w:start w:val="1"/>
      <w:numFmt w:val="lowerLetter"/>
      <w:lvlText w:val="%4)"/>
      <w:lvlJc w:val="left"/>
      <w:pPr>
        <w:ind w:left="1020" w:hanging="360"/>
      </w:pPr>
    </w:lvl>
    <w:lvl w:ilvl="4" w:tplc="D466DDB6">
      <w:start w:val="1"/>
      <w:numFmt w:val="lowerLetter"/>
      <w:lvlText w:val="%5)"/>
      <w:lvlJc w:val="left"/>
      <w:pPr>
        <w:ind w:left="1020" w:hanging="360"/>
      </w:pPr>
    </w:lvl>
    <w:lvl w:ilvl="5" w:tplc="289094DE">
      <w:start w:val="1"/>
      <w:numFmt w:val="lowerLetter"/>
      <w:lvlText w:val="%6)"/>
      <w:lvlJc w:val="left"/>
      <w:pPr>
        <w:ind w:left="1020" w:hanging="360"/>
      </w:pPr>
    </w:lvl>
    <w:lvl w:ilvl="6" w:tplc="B0D42326">
      <w:start w:val="1"/>
      <w:numFmt w:val="lowerLetter"/>
      <w:lvlText w:val="%7)"/>
      <w:lvlJc w:val="left"/>
      <w:pPr>
        <w:ind w:left="1020" w:hanging="360"/>
      </w:pPr>
    </w:lvl>
    <w:lvl w:ilvl="7" w:tplc="EB223848">
      <w:start w:val="1"/>
      <w:numFmt w:val="lowerLetter"/>
      <w:lvlText w:val="%8)"/>
      <w:lvlJc w:val="left"/>
      <w:pPr>
        <w:ind w:left="1020" w:hanging="360"/>
      </w:pPr>
    </w:lvl>
    <w:lvl w:ilvl="8" w:tplc="717620B8">
      <w:start w:val="1"/>
      <w:numFmt w:val="lowerLetter"/>
      <w:lvlText w:val="%9)"/>
      <w:lvlJc w:val="left"/>
      <w:pPr>
        <w:ind w:left="1020" w:hanging="360"/>
      </w:pPr>
    </w:lvl>
  </w:abstractNum>
  <w:abstractNum w:abstractNumId="21" w15:restartNumberingAfterBreak="0">
    <w:nsid w:val="4B5549CB"/>
    <w:multiLevelType w:val="multilevel"/>
    <w:tmpl w:val="7F48774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 w15:restartNumberingAfterBreak="0">
    <w:nsid w:val="4E74743B"/>
    <w:multiLevelType w:val="hybridMultilevel"/>
    <w:tmpl w:val="7A92B7AC"/>
    <w:lvl w:ilvl="0" w:tplc="DA2AFB7E">
      <w:start w:val="1"/>
      <w:numFmt w:val="decimal"/>
      <w:lvlText w:val="%1)"/>
      <w:lvlJc w:val="left"/>
      <w:pPr>
        <w:ind w:left="1020" w:hanging="360"/>
      </w:pPr>
    </w:lvl>
    <w:lvl w:ilvl="1" w:tplc="A73E91B2">
      <w:start w:val="1"/>
      <w:numFmt w:val="decimal"/>
      <w:lvlText w:val="%2)"/>
      <w:lvlJc w:val="left"/>
      <w:pPr>
        <w:ind w:left="1020" w:hanging="360"/>
      </w:pPr>
    </w:lvl>
    <w:lvl w:ilvl="2" w:tplc="C2C22924">
      <w:start w:val="1"/>
      <w:numFmt w:val="decimal"/>
      <w:lvlText w:val="%3)"/>
      <w:lvlJc w:val="left"/>
      <w:pPr>
        <w:ind w:left="1020" w:hanging="360"/>
      </w:pPr>
    </w:lvl>
    <w:lvl w:ilvl="3" w:tplc="9BBCF4A0">
      <w:start w:val="1"/>
      <w:numFmt w:val="decimal"/>
      <w:lvlText w:val="%4)"/>
      <w:lvlJc w:val="left"/>
      <w:pPr>
        <w:ind w:left="1020" w:hanging="360"/>
      </w:pPr>
    </w:lvl>
    <w:lvl w:ilvl="4" w:tplc="65387E30">
      <w:start w:val="1"/>
      <w:numFmt w:val="decimal"/>
      <w:lvlText w:val="%5)"/>
      <w:lvlJc w:val="left"/>
      <w:pPr>
        <w:ind w:left="1020" w:hanging="360"/>
      </w:pPr>
    </w:lvl>
    <w:lvl w:ilvl="5" w:tplc="6EBC9646">
      <w:start w:val="1"/>
      <w:numFmt w:val="decimal"/>
      <w:lvlText w:val="%6)"/>
      <w:lvlJc w:val="left"/>
      <w:pPr>
        <w:ind w:left="1020" w:hanging="360"/>
      </w:pPr>
    </w:lvl>
    <w:lvl w:ilvl="6" w:tplc="9E14EB00">
      <w:start w:val="1"/>
      <w:numFmt w:val="decimal"/>
      <w:lvlText w:val="%7)"/>
      <w:lvlJc w:val="left"/>
      <w:pPr>
        <w:ind w:left="1020" w:hanging="360"/>
      </w:pPr>
    </w:lvl>
    <w:lvl w:ilvl="7" w:tplc="F27E96D4">
      <w:start w:val="1"/>
      <w:numFmt w:val="decimal"/>
      <w:lvlText w:val="%8)"/>
      <w:lvlJc w:val="left"/>
      <w:pPr>
        <w:ind w:left="1020" w:hanging="360"/>
      </w:pPr>
    </w:lvl>
    <w:lvl w:ilvl="8" w:tplc="B986E662">
      <w:start w:val="1"/>
      <w:numFmt w:val="decimal"/>
      <w:lvlText w:val="%9)"/>
      <w:lvlJc w:val="left"/>
      <w:pPr>
        <w:ind w:left="1020" w:hanging="360"/>
      </w:pPr>
    </w:lvl>
  </w:abstractNum>
  <w:abstractNum w:abstractNumId="23" w15:restartNumberingAfterBreak="0">
    <w:nsid w:val="581A2314"/>
    <w:multiLevelType w:val="hybridMultilevel"/>
    <w:tmpl w:val="CBEEEB08"/>
    <w:lvl w:ilvl="0" w:tplc="52642390">
      <w:start w:val="1"/>
      <w:numFmt w:val="lowerLetter"/>
      <w:lvlText w:val="%1)"/>
      <w:lvlJc w:val="left"/>
      <w:pPr>
        <w:ind w:left="1020" w:hanging="360"/>
      </w:pPr>
    </w:lvl>
    <w:lvl w:ilvl="1" w:tplc="A23A16A4">
      <w:start w:val="1"/>
      <w:numFmt w:val="lowerLetter"/>
      <w:lvlText w:val="%2)"/>
      <w:lvlJc w:val="left"/>
      <w:pPr>
        <w:ind w:left="1020" w:hanging="360"/>
      </w:pPr>
    </w:lvl>
    <w:lvl w:ilvl="2" w:tplc="0B90D886">
      <w:start w:val="1"/>
      <w:numFmt w:val="lowerLetter"/>
      <w:lvlText w:val="%3)"/>
      <w:lvlJc w:val="left"/>
      <w:pPr>
        <w:ind w:left="1020" w:hanging="360"/>
      </w:pPr>
    </w:lvl>
    <w:lvl w:ilvl="3" w:tplc="20BAE96A">
      <w:start w:val="1"/>
      <w:numFmt w:val="lowerLetter"/>
      <w:lvlText w:val="%4)"/>
      <w:lvlJc w:val="left"/>
      <w:pPr>
        <w:ind w:left="1020" w:hanging="360"/>
      </w:pPr>
    </w:lvl>
    <w:lvl w:ilvl="4" w:tplc="1BFCD9BC">
      <w:start w:val="1"/>
      <w:numFmt w:val="lowerLetter"/>
      <w:lvlText w:val="%5)"/>
      <w:lvlJc w:val="left"/>
      <w:pPr>
        <w:ind w:left="1020" w:hanging="360"/>
      </w:pPr>
    </w:lvl>
    <w:lvl w:ilvl="5" w:tplc="C3D42E54">
      <w:start w:val="1"/>
      <w:numFmt w:val="lowerLetter"/>
      <w:lvlText w:val="%6)"/>
      <w:lvlJc w:val="left"/>
      <w:pPr>
        <w:ind w:left="1020" w:hanging="360"/>
      </w:pPr>
    </w:lvl>
    <w:lvl w:ilvl="6" w:tplc="C786ED3C">
      <w:start w:val="1"/>
      <w:numFmt w:val="lowerLetter"/>
      <w:lvlText w:val="%7)"/>
      <w:lvlJc w:val="left"/>
      <w:pPr>
        <w:ind w:left="1020" w:hanging="360"/>
      </w:pPr>
    </w:lvl>
    <w:lvl w:ilvl="7" w:tplc="98FC7398">
      <w:start w:val="1"/>
      <w:numFmt w:val="lowerLetter"/>
      <w:lvlText w:val="%8)"/>
      <w:lvlJc w:val="left"/>
      <w:pPr>
        <w:ind w:left="1020" w:hanging="360"/>
      </w:pPr>
    </w:lvl>
    <w:lvl w:ilvl="8" w:tplc="13CCBE70">
      <w:start w:val="1"/>
      <w:numFmt w:val="lowerLetter"/>
      <w:lvlText w:val="%9)"/>
      <w:lvlJc w:val="left"/>
      <w:pPr>
        <w:ind w:left="1020" w:hanging="360"/>
      </w:pPr>
    </w:lvl>
  </w:abstractNum>
  <w:abstractNum w:abstractNumId="24" w15:restartNumberingAfterBreak="0">
    <w:nsid w:val="59ED2FE1"/>
    <w:multiLevelType w:val="multilevel"/>
    <w:tmpl w:val="F6CA5B9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 w15:restartNumberingAfterBreak="0">
    <w:nsid w:val="5B052587"/>
    <w:multiLevelType w:val="multilevel"/>
    <w:tmpl w:val="E0DABE1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 w15:restartNumberingAfterBreak="0">
    <w:nsid w:val="5B5176A2"/>
    <w:multiLevelType w:val="multilevel"/>
    <w:tmpl w:val="FBF8EDC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 w15:restartNumberingAfterBreak="0">
    <w:nsid w:val="5E1518AC"/>
    <w:multiLevelType w:val="hybridMultilevel"/>
    <w:tmpl w:val="7152F092"/>
    <w:lvl w:ilvl="0" w:tplc="9E9406FC">
      <w:start w:val="1"/>
      <w:numFmt w:val="decimal"/>
      <w:lvlText w:val="%1."/>
      <w:lvlJc w:val="left"/>
      <w:pPr>
        <w:ind w:left="1020" w:hanging="360"/>
      </w:pPr>
    </w:lvl>
    <w:lvl w:ilvl="1" w:tplc="330E07A8">
      <w:start w:val="1"/>
      <w:numFmt w:val="decimal"/>
      <w:lvlText w:val="%2."/>
      <w:lvlJc w:val="left"/>
      <w:pPr>
        <w:ind w:left="1020" w:hanging="360"/>
      </w:pPr>
    </w:lvl>
    <w:lvl w:ilvl="2" w:tplc="34DAED28">
      <w:start w:val="1"/>
      <w:numFmt w:val="decimal"/>
      <w:lvlText w:val="%3."/>
      <w:lvlJc w:val="left"/>
      <w:pPr>
        <w:ind w:left="1020" w:hanging="360"/>
      </w:pPr>
    </w:lvl>
    <w:lvl w:ilvl="3" w:tplc="A470D672">
      <w:start w:val="1"/>
      <w:numFmt w:val="decimal"/>
      <w:lvlText w:val="%4."/>
      <w:lvlJc w:val="left"/>
      <w:pPr>
        <w:ind w:left="1020" w:hanging="360"/>
      </w:pPr>
    </w:lvl>
    <w:lvl w:ilvl="4" w:tplc="775C88F4">
      <w:start w:val="1"/>
      <w:numFmt w:val="decimal"/>
      <w:lvlText w:val="%5."/>
      <w:lvlJc w:val="left"/>
      <w:pPr>
        <w:ind w:left="1020" w:hanging="360"/>
      </w:pPr>
    </w:lvl>
    <w:lvl w:ilvl="5" w:tplc="79EA94B2">
      <w:start w:val="1"/>
      <w:numFmt w:val="decimal"/>
      <w:lvlText w:val="%6."/>
      <w:lvlJc w:val="left"/>
      <w:pPr>
        <w:ind w:left="1020" w:hanging="360"/>
      </w:pPr>
    </w:lvl>
    <w:lvl w:ilvl="6" w:tplc="0436F766">
      <w:start w:val="1"/>
      <w:numFmt w:val="decimal"/>
      <w:lvlText w:val="%7."/>
      <w:lvlJc w:val="left"/>
      <w:pPr>
        <w:ind w:left="1020" w:hanging="360"/>
      </w:pPr>
    </w:lvl>
    <w:lvl w:ilvl="7" w:tplc="B8C0432E">
      <w:start w:val="1"/>
      <w:numFmt w:val="decimal"/>
      <w:lvlText w:val="%8."/>
      <w:lvlJc w:val="left"/>
      <w:pPr>
        <w:ind w:left="1020" w:hanging="360"/>
      </w:pPr>
    </w:lvl>
    <w:lvl w:ilvl="8" w:tplc="AED6CEEA">
      <w:start w:val="1"/>
      <w:numFmt w:val="decimal"/>
      <w:lvlText w:val="%9."/>
      <w:lvlJc w:val="left"/>
      <w:pPr>
        <w:ind w:left="1020" w:hanging="360"/>
      </w:pPr>
    </w:lvl>
  </w:abstractNum>
  <w:abstractNum w:abstractNumId="28" w15:restartNumberingAfterBreak="0">
    <w:nsid w:val="5FD41774"/>
    <w:multiLevelType w:val="multilevel"/>
    <w:tmpl w:val="C0DE8AD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 w15:restartNumberingAfterBreak="0">
    <w:nsid w:val="6052743E"/>
    <w:multiLevelType w:val="hybridMultilevel"/>
    <w:tmpl w:val="9F76FE84"/>
    <w:lvl w:ilvl="0" w:tplc="BA365CAA">
      <w:start w:val="1"/>
      <w:numFmt w:val="lowerLetter"/>
      <w:lvlText w:val="%1)"/>
      <w:lvlJc w:val="left"/>
      <w:pPr>
        <w:ind w:left="1020" w:hanging="360"/>
      </w:pPr>
    </w:lvl>
    <w:lvl w:ilvl="1" w:tplc="5366CE12">
      <w:start w:val="1"/>
      <w:numFmt w:val="lowerLetter"/>
      <w:lvlText w:val="%2)"/>
      <w:lvlJc w:val="left"/>
      <w:pPr>
        <w:ind w:left="1020" w:hanging="360"/>
      </w:pPr>
    </w:lvl>
    <w:lvl w:ilvl="2" w:tplc="1DB40DFA">
      <w:start w:val="1"/>
      <w:numFmt w:val="lowerLetter"/>
      <w:lvlText w:val="%3)"/>
      <w:lvlJc w:val="left"/>
      <w:pPr>
        <w:ind w:left="1020" w:hanging="360"/>
      </w:pPr>
    </w:lvl>
    <w:lvl w:ilvl="3" w:tplc="71B8232C">
      <w:start w:val="1"/>
      <w:numFmt w:val="lowerLetter"/>
      <w:lvlText w:val="%4)"/>
      <w:lvlJc w:val="left"/>
      <w:pPr>
        <w:ind w:left="1020" w:hanging="360"/>
      </w:pPr>
    </w:lvl>
    <w:lvl w:ilvl="4" w:tplc="BE7059DC">
      <w:start w:val="1"/>
      <w:numFmt w:val="lowerLetter"/>
      <w:lvlText w:val="%5)"/>
      <w:lvlJc w:val="left"/>
      <w:pPr>
        <w:ind w:left="1020" w:hanging="360"/>
      </w:pPr>
    </w:lvl>
    <w:lvl w:ilvl="5" w:tplc="D2FEFFAC">
      <w:start w:val="1"/>
      <w:numFmt w:val="lowerLetter"/>
      <w:lvlText w:val="%6)"/>
      <w:lvlJc w:val="left"/>
      <w:pPr>
        <w:ind w:left="1020" w:hanging="360"/>
      </w:pPr>
    </w:lvl>
    <w:lvl w:ilvl="6" w:tplc="0E867AB4">
      <w:start w:val="1"/>
      <w:numFmt w:val="lowerLetter"/>
      <w:lvlText w:val="%7)"/>
      <w:lvlJc w:val="left"/>
      <w:pPr>
        <w:ind w:left="1020" w:hanging="360"/>
      </w:pPr>
    </w:lvl>
    <w:lvl w:ilvl="7" w:tplc="E3024BA8">
      <w:start w:val="1"/>
      <w:numFmt w:val="lowerLetter"/>
      <w:lvlText w:val="%8)"/>
      <w:lvlJc w:val="left"/>
      <w:pPr>
        <w:ind w:left="1020" w:hanging="360"/>
      </w:pPr>
    </w:lvl>
    <w:lvl w:ilvl="8" w:tplc="F0A694CC">
      <w:start w:val="1"/>
      <w:numFmt w:val="lowerLetter"/>
      <w:lvlText w:val="%9)"/>
      <w:lvlJc w:val="left"/>
      <w:pPr>
        <w:ind w:left="1020" w:hanging="360"/>
      </w:pPr>
    </w:lvl>
  </w:abstractNum>
  <w:abstractNum w:abstractNumId="30" w15:restartNumberingAfterBreak="0">
    <w:nsid w:val="6064397E"/>
    <w:multiLevelType w:val="hybridMultilevel"/>
    <w:tmpl w:val="BE00A466"/>
    <w:lvl w:ilvl="0" w:tplc="60505394">
      <w:start w:val="1"/>
      <w:numFmt w:val="decimal"/>
      <w:lvlText w:val="%1."/>
      <w:lvlJc w:val="left"/>
      <w:pPr>
        <w:ind w:left="1020" w:hanging="360"/>
      </w:pPr>
    </w:lvl>
    <w:lvl w:ilvl="1" w:tplc="CCC401C8">
      <w:start w:val="1"/>
      <w:numFmt w:val="decimal"/>
      <w:lvlText w:val="%2."/>
      <w:lvlJc w:val="left"/>
      <w:pPr>
        <w:ind w:left="1020" w:hanging="360"/>
      </w:pPr>
    </w:lvl>
    <w:lvl w:ilvl="2" w:tplc="AAFAB67A">
      <w:start w:val="1"/>
      <w:numFmt w:val="decimal"/>
      <w:lvlText w:val="%3."/>
      <w:lvlJc w:val="left"/>
      <w:pPr>
        <w:ind w:left="1020" w:hanging="360"/>
      </w:pPr>
    </w:lvl>
    <w:lvl w:ilvl="3" w:tplc="ED0804AA">
      <w:start w:val="1"/>
      <w:numFmt w:val="decimal"/>
      <w:lvlText w:val="%4."/>
      <w:lvlJc w:val="left"/>
      <w:pPr>
        <w:ind w:left="1020" w:hanging="360"/>
      </w:pPr>
    </w:lvl>
    <w:lvl w:ilvl="4" w:tplc="52329CEE">
      <w:start w:val="1"/>
      <w:numFmt w:val="decimal"/>
      <w:lvlText w:val="%5."/>
      <w:lvlJc w:val="left"/>
      <w:pPr>
        <w:ind w:left="1020" w:hanging="360"/>
      </w:pPr>
    </w:lvl>
    <w:lvl w:ilvl="5" w:tplc="03122FFC">
      <w:start w:val="1"/>
      <w:numFmt w:val="decimal"/>
      <w:lvlText w:val="%6."/>
      <w:lvlJc w:val="left"/>
      <w:pPr>
        <w:ind w:left="1020" w:hanging="360"/>
      </w:pPr>
    </w:lvl>
    <w:lvl w:ilvl="6" w:tplc="48486692">
      <w:start w:val="1"/>
      <w:numFmt w:val="decimal"/>
      <w:lvlText w:val="%7."/>
      <w:lvlJc w:val="left"/>
      <w:pPr>
        <w:ind w:left="1020" w:hanging="360"/>
      </w:pPr>
    </w:lvl>
    <w:lvl w:ilvl="7" w:tplc="8D600EBA">
      <w:start w:val="1"/>
      <w:numFmt w:val="decimal"/>
      <w:lvlText w:val="%8."/>
      <w:lvlJc w:val="left"/>
      <w:pPr>
        <w:ind w:left="1020" w:hanging="360"/>
      </w:pPr>
    </w:lvl>
    <w:lvl w:ilvl="8" w:tplc="4E849194">
      <w:start w:val="1"/>
      <w:numFmt w:val="decimal"/>
      <w:lvlText w:val="%9."/>
      <w:lvlJc w:val="left"/>
      <w:pPr>
        <w:ind w:left="1020" w:hanging="360"/>
      </w:pPr>
    </w:lvl>
  </w:abstractNum>
  <w:abstractNum w:abstractNumId="31" w15:restartNumberingAfterBreak="0">
    <w:nsid w:val="65222721"/>
    <w:multiLevelType w:val="multilevel"/>
    <w:tmpl w:val="F17CD33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2" w15:restartNumberingAfterBreak="0">
    <w:nsid w:val="677D68CD"/>
    <w:multiLevelType w:val="multilevel"/>
    <w:tmpl w:val="C276AC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)"/>
      <w:lvlJc w:val="left"/>
      <w:pPr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3" w15:restartNumberingAfterBreak="0">
    <w:nsid w:val="686C5251"/>
    <w:multiLevelType w:val="hybridMultilevel"/>
    <w:tmpl w:val="10FC14AE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04150011">
      <w:start w:val="1"/>
      <w:numFmt w:val="decimal"/>
      <w:lvlText w:val="%2)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8C33C1A"/>
    <w:multiLevelType w:val="multilevel"/>
    <w:tmpl w:val="0415001D"/>
    <w:name w:val="Regulamin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5" w15:restartNumberingAfterBreak="0">
    <w:nsid w:val="6AD245B3"/>
    <w:multiLevelType w:val="multilevel"/>
    <w:tmpl w:val="A2D2D19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6" w15:restartNumberingAfterBreak="0">
    <w:nsid w:val="6DCA1B71"/>
    <w:multiLevelType w:val="hybridMultilevel"/>
    <w:tmpl w:val="CF187A82"/>
    <w:lvl w:ilvl="0" w:tplc="5CDE3724">
      <w:start w:val="1"/>
      <w:numFmt w:val="decimal"/>
      <w:lvlText w:val="%1."/>
      <w:lvlJc w:val="left"/>
      <w:pPr>
        <w:ind w:left="1020" w:hanging="360"/>
      </w:pPr>
    </w:lvl>
    <w:lvl w:ilvl="1" w:tplc="DCEA7884">
      <w:start w:val="1"/>
      <w:numFmt w:val="decimal"/>
      <w:lvlText w:val="%2."/>
      <w:lvlJc w:val="left"/>
      <w:pPr>
        <w:ind w:left="1020" w:hanging="360"/>
      </w:pPr>
    </w:lvl>
    <w:lvl w:ilvl="2" w:tplc="00AE7724">
      <w:start w:val="1"/>
      <w:numFmt w:val="decimal"/>
      <w:lvlText w:val="%3."/>
      <w:lvlJc w:val="left"/>
      <w:pPr>
        <w:ind w:left="1020" w:hanging="360"/>
      </w:pPr>
    </w:lvl>
    <w:lvl w:ilvl="3" w:tplc="321237A2">
      <w:start w:val="1"/>
      <w:numFmt w:val="decimal"/>
      <w:lvlText w:val="%4."/>
      <w:lvlJc w:val="left"/>
      <w:pPr>
        <w:ind w:left="1020" w:hanging="360"/>
      </w:pPr>
    </w:lvl>
    <w:lvl w:ilvl="4" w:tplc="98F097C4">
      <w:start w:val="1"/>
      <w:numFmt w:val="decimal"/>
      <w:lvlText w:val="%5."/>
      <w:lvlJc w:val="left"/>
      <w:pPr>
        <w:ind w:left="1020" w:hanging="360"/>
      </w:pPr>
    </w:lvl>
    <w:lvl w:ilvl="5" w:tplc="AF980F8A">
      <w:start w:val="1"/>
      <w:numFmt w:val="decimal"/>
      <w:lvlText w:val="%6."/>
      <w:lvlJc w:val="left"/>
      <w:pPr>
        <w:ind w:left="1020" w:hanging="360"/>
      </w:pPr>
    </w:lvl>
    <w:lvl w:ilvl="6" w:tplc="8DEC250C">
      <w:start w:val="1"/>
      <w:numFmt w:val="decimal"/>
      <w:lvlText w:val="%7."/>
      <w:lvlJc w:val="left"/>
      <w:pPr>
        <w:ind w:left="1020" w:hanging="360"/>
      </w:pPr>
    </w:lvl>
    <w:lvl w:ilvl="7" w:tplc="A630F950">
      <w:start w:val="1"/>
      <w:numFmt w:val="decimal"/>
      <w:lvlText w:val="%8."/>
      <w:lvlJc w:val="left"/>
      <w:pPr>
        <w:ind w:left="1020" w:hanging="360"/>
      </w:pPr>
    </w:lvl>
    <w:lvl w:ilvl="8" w:tplc="3DCE6CE6">
      <w:start w:val="1"/>
      <w:numFmt w:val="decimal"/>
      <w:lvlText w:val="%9."/>
      <w:lvlJc w:val="left"/>
      <w:pPr>
        <w:ind w:left="1020" w:hanging="360"/>
      </w:pPr>
    </w:lvl>
  </w:abstractNum>
  <w:abstractNum w:abstractNumId="37" w15:restartNumberingAfterBreak="0">
    <w:nsid w:val="6E841754"/>
    <w:multiLevelType w:val="multilevel"/>
    <w:tmpl w:val="4782C20C"/>
    <w:name w:val="ListRegul"/>
    <w:styleLink w:val="IB"/>
    <w:lvl w:ilvl="0">
      <w:start w:val="1"/>
      <w:numFmt w:val="decimal"/>
      <w:lvlText w:val="%1."/>
      <w:lvlJc w:val="left"/>
      <w:pPr>
        <w:ind w:left="454" w:hanging="454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305" w:hanging="454"/>
      </w:pPr>
      <w:rPr>
        <w:rFonts w:hint="default"/>
      </w:rPr>
    </w:lvl>
    <w:lvl w:ilvl="2">
      <w:start w:val="1"/>
      <w:numFmt w:val="decimal"/>
      <w:lvlText w:val="%3)"/>
      <w:lvlJc w:val="left"/>
      <w:pPr>
        <w:ind w:left="2156" w:hanging="454"/>
      </w:pPr>
      <w:rPr>
        <w:rFonts w:hint="default"/>
      </w:rPr>
    </w:lvl>
    <w:lvl w:ilvl="3">
      <w:start w:val="1"/>
      <w:numFmt w:val="lowerRoman"/>
      <w:lvlText w:val="%4."/>
      <w:lvlJc w:val="left"/>
      <w:pPr>
        <w:ind w:left="3007" w:hanging="454"/>
      </w:pPr>
      <w:rPr>
        <w:rFonts w:hint="default"/>
      </w:rPr>
    </w:lvl>
    <w:lvl w:ilvl="4">
      <w:start w:val="1"/>
      <w:numFmt w:val="bullet"/>
      <w:lvlText w:val="–"/>
      <w:lvlJc w:val="left"/>
      <w:pPr>
        <w:ind w:left="3858" w:hanging="454"/>
      </w:pPr>
      <w:rPr>
        <w:rFonts w:ascii="Bookman Old Style" w:hAnsi="Bookman Old Style" w:hint="default"/>
        <w:color w:val="auto"/>
      </w:rPr>
    </w:lvl>
    <w:lvl w:ilvl="5">
      <w:start w:val="1"/>
      <w:numFmt w:val="none"/>
      <w:lvlText w:val=""/>
      <w:lvlJc w:val="left"/>
      <w:pPr>
        <w:ind w:left="4709" w:hanging="454"/>
      </w:pPr>
      <w:rPr>
        <w:rFonts w:hint="default"/>
      </w:rPr>
    </w:lvl>
    <w:lvl w:ilvl="6">
      <w:start w:val="1"/>
      <w:numFmt w:val="none"/>
      <w:lvlText w:val="%7."/>
      <w:lvlJc w:val="left"/>
      <w:pPr>
        <w:ind w:left="5560" w:hanging="454"/>
      </w:pPr>
      <w:rPr>
        <w:rFonts w:hint="default"/>
      </w:rPr>
    </w:lvl>
    <w:lvl w:ilvl="7">
      <w:start w:val="1"/>
      <w:numFmt w:val="none"/>
      <w:lvlText w:val="%8."/>
      <w:lvlJc w:val="left"/>
      <w:pPr>
        <w:ind w:left="6411" w:hanging="454"/>
      </w:pPr>
      <w:rPr>
        <w:rFonts w:hint="default"/>
      </w:rPr>
    </w:lvl>
    <w:lvl w:ilvl="8">
      <w:start w:val="1"/>
      <w:numFmt w:val="none"/>
      <w:lvlText w:val="%9."/>
      <w:lvlJc w:val="left"/>
      <w:pPr>
        <w:ind w:left="7262" w:hanging="454"/>
      </w:pPr>
      <w:rPr>
        <w:rFonts w:hint="default"/>
      </w:rPr>
    </w:lvl>
  </w:abstractNum>
  <w:abstractNum w:abstractNumId="38" w15:restartNumberingAfterBreak="0">
    <w:nsid w:val="71E77725"/>
    <w:multiLevelType w:val="multilevel"/>
    <w:tmpl w:val="D81077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)"/>
      <w:lvlJc w:val="left"/>
      <w:pPr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9" w15:restartNumberingAfterBreak="0">
    <w:nsid w:val="7D7542BF"/>
    <w:multiLevelType w:val="hybridMultilevel"/>
    <w:tmpl w:val="99D2B8B0"/>
    <w:lvl w:ilvl="0" w:tplc="B048359C">
      <w:start w:val="1"/>
      <w:numFmt w:val="decimal"/>
      <w:lvlText w:val="%1)"/>
      <w:lvlJc w:val="left"/>
      <w:pPr>
        <w:ind w:left="1020" w:hanging="360"/>
      </w:pPr>
    </w:lvl>
    <w:lvl w:ilvl="1" w:tplc="F1BC3B9A">
      <w:start w:val="1"/>
      <w:numFmt w:val="decimal"/>
      <w:lvlText w:val="%2)"/>
      <w:lvlJc w:val="left"/>
      <w:pPr>
        <w:ind w:left="1020" w:hanging="360"/>
      </w:pPr>
    </w:lvl>
    <w:lvl w:ilvl="2" w:tplc="12826AAA">
      <w:start w:val="1"/>
      <w:numFmt w:val="decimal"/>
      <w:lvlText w:val="%3)"/>
      <w:lvlJc w:val="left"/>
      <w:pPr>
        <w:ind w:left="1020" w:hanging="360"/>
      </w:pPr>
    </w:lvl>
    <w:lvl w:ilvl="3" w:tplc="65B081D2">
      <w:start w:val="1"/>
      <w:numFmt w:val="decimal"/>
      <w:lvlText w:val="%4)"/>
      <w:lvlJc w:val="left"/>
      <w:pPr>
        <w:ind w:left="1020" w:hanging="360"/>
      </w:pPr>
    </w:lvl>
    <w:lvl w:ilvl="4" w:tplc="EE283AA6">
      <w:start w:val="1"/>
      <w:numFmt w:val="decimal"/>
      <w:lvlText w:val="%5)"/>
      <w:lvlJc w:val="left"/>
      <w:pPr>
        <w:ind w:left="1020" w:hanging="360"/>
      </w:pPr>
    </w:lvl>
    <w:lvl w:ilvl="5" w:tplc="42842A2E">
      <w:start w:val="1"/>
      <w:numFmt w:val="decimal"/>
      <w:lvlText w:val="%6)"/>
      <w:lvlJc w:val="left"/>
      <w:pPr>
        <w:ind w:left="1020" w:hanging="360"/>
      </w:pPr>
    </w:lvl>
    <w:lvl w:ilvl="6" w:tplc="933043D0">
      <w:start w:val="1"/>
      <w:numFmt w:val="decimal"/>
      <w:lvlText w:val="%7)"/>
      <w:lvlJc w:val="left"/>
      <w:pPr>
        <w:ind w:left="1020" w:hanging="360"/>
      </w:pPr>
    </w:lvl>
    <w:lvl w:ilvl="7" w:tplc="CF78B5F0">
      <w:start w:val="1"/>
      <w:numFmt w:val="decimal"/>
      <w:lvlText w:val="%8)"/>
      <w:lvlJc w:val="left"/>
      <w:pPr>
        <w:ind w:left="1020" w:hanging="360"/>
      </w:pPr>
    </w:lvl>
    <w:lvl w:ilvl="8" w:tplc="6968318C">
      <w:start w:val="1"/>
      <w:numFmt w:val="decimal"/>
      <w:lvlText w:val="%9)"/>
      <w:lvlJc w:val="left"/>
      <w:pPr>
        <w:ind w:left="1020" w:hanging="360"/>
      </w:pPr>
    </w:lvl>
  </w:abstractNum>
  <w:abstractNum w:abstractNumId="40" w15:restartNumberingAfterBreak="0">
    <w:nsid w:val="7F813C57"/>
    <w:multiLevelType w:val="hybridMultilevel"/>
    <w:tmpl w:val="111E1A2A"/>
    <w:lvl w:ilvl="0" w:tplc="187E0746">
      <w:start w:val="1"/>
      <w:numFmt w:val="decimal"/>
      <w:lvlText w:val="%1)"/>
      <w:lvlJc w:val="left"/>
      <w:pPr>
        <w:ind w:left="1020" w:hanging="360"/>
      </w:pPr>
    </w:lvl>
    <w:lvl w:ilvl="1" w:tplc="883E25C2">
      <w:start w:val="1"/>
      <w:numFmt w:val="decimal"/>
      <w:lvlText w:val="%2)"/>
      <w:lvlJc w:val="left"/>
      <w:pPr>
        <w:ind w:left="1020" w:hanging="360"/>
      </w:pPr>
    </w:lvl>
    <w:lvl w:ilvl="2" w:tplc="DDC4522C">
      <w:start w:val="1"/>
      <w:numFmt w:val="decimal"/>
      <w:lvlText w:val="%3)"/>
      <w:lvlJc w:val="left"/>
      <w:pPr>
        <w:ind w:left="1020" w:hanging="360"/>
      </w:pPr>
    </w:lvl>
    <w:lvl w:ilvl="3" w:tplc="E0A818F6">
      <w:start w:val="1"/>
      <w:numFmt w:val="decimal"/>
      <w:lvlText w:val="%4)"/>
      <w:lvlJc w:val="left"/>
      <w:pPr>
        <w:ind w:left="1020" w:hanging="360"/>
      </w:pPr>
    </w:lvl>
    <w:lvl w:ilvl="4" w:tplc="EB0A7424">
      <w:start w:val="1"/>
      <w:numFmt w:val="decimal"/>
      <w:lvlText w:val="%5)"/>
      <w:lvlJc w:val="left"/>
      <w:pPr>
        <w:ind w:left="1020" w:hanging="360"/>
      </w:pPr>
    </w:lvl>
    <w:lvl w:ilvl="5" w:tplc="F6604E94">
      <w:start w:val="1"/>
      <w:numFmt w:val="decimal"/>
      <w:lvlText w:val="%6)"/>
      <w:lvlJc w:val="left"/>
      <w:pPr>
        <w:ind w:left="1020" w:hanging="360"/>
      </w:pPr>
    </w:lvl>
    <w:lvl w:ilvl="6" w:tplc="05748BF6">
      <w:start w:val="1"/>
      <w:numFmt w:val="decimal"/>
      <w:lvlText w:val="%7)"/>
      <w:lvlJc w:val="left"/>
      <w:pPr>
        <w:ind w:left="1020" w:hanging="360"/>
      </w:pPr>
    </w:lvl>
    <w:lvl w:ilvl="7" w:tplc="D1EAA636">
      <w:start w:val="1"/>
      <w:numFmt w:val="decimal"/>
      <w:lvlText w:val="%8)"/>
      <w:lvlJc w:val="left"/>
      <w:pPr>
        <w:ind w:left="1020" w:hanging="360"/>
      </w:pPr>
    </w:lvl>
    <w:lvl w:ilvl="8" w:tplc="EE68BBF0">
      <w:start w:val="1"/>
      <w:numFmt w:val="decimal"/>
      <w:lvlText w:val="%9)"/>
      <w:lvlJc w:val="left"/>
      <w:pPr>
        <w:ind w:left="1020" w:hanging="360"/>
      </w:pPr>
    </w:lvl>
  </w:abstractNum>
  <w:abstractNum w:abstractNumId="41" w15:restartNumberingAfterBreak="0">
    <w:nsid w:val="7FC21BBF"/>
    <w:multiLevelType w:val="multilevel"/>
    <w:tmpl w:val="28F23E9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)"/>
      <w:lvlJc w:val="left"/>
      <w:pPr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368796910">
    <w:abstractNumId w:val="37"/>
  </w:num>
  <w:num w:numId="2" w16cid:durableId="1246381644">
    <w:abstractNumId w:val="14"/>
  </w:num>
  <w:num w:numId="3" w16cid:durableId="2022003892">
    <w:abstractNumId w:val="2"/>
  </w:num>
  <w:num w:numId="4" w16cid:durableId="524909619">
    <w:abstractNumId w:val="26"/>
  </w:num>
  <w:num w:numId="5" w16cid:durableId="2114745008">
    <w:abstractNumId w:val="12"/>
  </w:num>
  <w:num w:numId="6" w16cid:durableId="2126458229">
    <w:abstractNumId w:val="17"/>
  </w:num>
  <w:num w:numId="7" w16cid:durableId="962542721">
    <w:abstractNumId w:val="21"/>
  </w:num>
  <w:num w:numId="8" w16cid:durableId="2019502042">
    <w:abstractNumId w:val="24"/>
  </w:num>
  <w:num w:numId="9" w16cid:durableId="678511514">
    <w:abstractNumId w:val="19"/>
  </w:num>
  <w:num w:numId="10" w16cid:durableId="1884519601">
    <w:abstractNumId w:val="28"/>
  </w:num>
  <w:num w:numId="11" w16cid:durableId="1442794985">
    <w:abstractNumId w:val="35"/>
  </w:num>
  <w:num w:numId="12" w16cid:durableId="1581940022">
    <w:abstractNumId w:val="41"/>
  </w:num>
  <w:num w:numId="13" w16cid:durableId="25110159">
    <w:abstractNumId w:val="18"/>
  </w:num>
  <w:num w:numId="14" w16cid:durableId="1788499792">
    <w:abstractNumId w:val="3"/>
  </w:num>
  <w:num w:numId="15" w16cid:durableId="1180314098">
    <w:abstractNumId w:val="38"/>
  </w:num>
  <w:num w:numId="16" w16cid:durableId="617681336">
    <w:abstractNumId w:val="32"/>
  </w:num>
  <w:num w:numId="17" w16cid:durableId="1907493950">
    <w:abstractNumId w:val="8"/>
  </w:num>
  <w:num w:numId="18" w16cid:durableId="2055110433">
    <w:abstractNumId w:val="33"/>
  </w:num>
  <w:num w:numId="19" w16cid:durableId="1090354152">
    <w:abstractNumId w:val="25"/>
  </w:num>
  <w:num w:numId="20" w16cid:durableId="189228161">
    <w:abstractNumId w:val="4"/>
  </w:num>
  <w:num w:numId="21" w16cid:durableId="2127891915">
    <w:abstractNumId w:val="16"/>
  </w:num>
  <w:num w:numId="22" w16cid:durableId="958876991">
    <w:abstractNumId w:val="30"/>
  </w:num>
  <w:num w:numId="23" w16cid:durableId="1328512474">
    <w:abstractNumId w:val="0"/>
  </w:num>
  <w:num w:numId="24" w16cid:durableId="703990893">
    <w:abstractNumId w:val="29"/>
  </w:num>
  <w:num w:numId="25" w16cid:durableId="1182548929">
    <w:abstractNumId w:val="27"/>
  </w:num>
  <w:num w:numId="26" w16cid:durableId="106436392">
    <w:abstractNumId w:val="11"/>
  </w:num>
  <w:num w:numId="27" w16cid:durableId="2076120026">
    <w:abstractNumId w:val="9"/>
  </w:num>
  <w:num w:numId="28" w16cid:durableId="134415862">
    <w:abstractNumId w:val="1"/>
  </w:num>
  <w:num w:numId="29" w16cid:durableId="801457825">
    <w:abstractNumId w:val="39"/>
  </w:num>
  <w:num w:numId="30" w16cid:durableId="35159080">
    <w:abstractNumId w:val="7"/>
  </w:num>
  <w:num w:numId="31" w16cid:durableId="1040008012">
    <w:abstractNumId w:val="36"/>
  </w:num>
  <w:num w:numId="32" w16cid:durableId="1643583822">
    <w:abstractNumId w:val="22"/>
  </w:num>
  <w:num w:numId="33" w16cid:durableId="1894266296">
    <w:abstractNumId w:val="20"/>
  </w:num>
  <w:num w:numId="34" w16cid:durableId="1260796330">
    <w:abstractNumId w:val="13"/>
  </w:num>
  <w:num w:numId="35" w16cid:durableId="1904751883">
    <w:abstractNumId w:val="40"/>
  </w:num>
  <w:num w:numId="36" w16cid:durableId="1437015668">
    <w:abstractNumId w:val="6"/>
  </w:num>
  <w:num w:numId="37" w16cid:durableId="729811526">
    <w:abstractNumId w:val="5"/>
  </w:num>
  <w:num w:numId="38" w16cid:durableId="1830096830">
    <w:abstractNumId w:val="15"/>
  </w:num>
  <w:num w:numId="39" w16cid:durableId="1858887106">
    <w:abstractNumId w:val="23"/>
  </w:num>
  <w:num w:numId="40" w16cid:durableId="84694077">
    <w:abstractNumId w:val="31"/>
  </w:num>
  <w:num w:numId="41" w16cid:durableId="577708772">
    <w:abstractNumId w:val="10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6"/>
  <w:embedTrueTypeFonts/>
  <w:proofState w:grammar="clean"/>
  <w:attachedTemplate r:id="rId1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F32A1"/>
    <w:rsid w:val="00001FA4"/>
    <w:rsid w:val="0000217F"/>
    <w:rsid w:val="00002619"/>
    <w:rsid w:val="00003A44"/>
    <w:rsid w:val="00003FB1"/>
    <w:rsid w:val="00011C03"/>
    <w:rsid w:val="00015DE5"/>
    <w:rsid w:val="000210EF"/>
    <w:rsid w:val="00024180"/>
    <w:rsid w:val="000320F0"/>
    <w:rsid w:val="00033A2E"/>
    <w:rsid w:val="00047982"/>
    <w:rsid w:val="00051B08"/>
    <w:rsid w:val="00053A1F"/>
    <w:rsid w:val="00060108"/>
    <w:rsid w:val="00063443"/>
    <w:rsid w:val="00064F20"/>
    <w:rsid w:val="00070F78"/>
    <w:rsid w:val="00073DA2"/>
    <w:rsid w:val="00073E7B"/>
    <w:rsid w:val="0007537C"/>
    <w:rsid w:val="00076854"/>
    <w:rsid w:val="00077235"/>
    <w:rsid w:val="00081E9D"/>
    <w:rsid w:val="00086096"/>
    <w:rsid w:val="0009190F"/>
    <w:rsid w:val="00093169"/>
    <w:rsid w:val="00096BAE"/>
    <w:rsid w:val="00097592"/>
    <w:rsid w:val="000A0616"/>
    <w:rsid w:val="000A54EC"/>
    <w:rsid w:val="000A556E"/>
    <w:rsid w:val="000A622C"/>
    <w:rsid w:val="000B0380"/>
    <w:rsid w:val="000B0B0E"/>
    <w:rsid w:val="000B11F2"/>
    <w:rsid w:val="000B221C"/>
    <w:rsid w:val="000B3B89"/>
    <w:rsid w:val="000B4BA9"/>
    <w:rsid w:val="000C2E4E"/>
    <w:rsid w:val="000C5FE8"/>
    <w:rsid w:val="000C6E05"/>
    <w:rsid w:val="000D6159"/>
    <w:rsid w:val="000D635D"/>
    <w:rsid w:val="000E6386"/>
    <w:rsid w:val="000E7169"/>
    <w:rsid w:val="000F423B"/>
    <w:rsid w:val="000F55AC"/>
    <w:rsid w:val="000F76E9"/>
    <w:rsid w:val="0010018C"/>
    <w:rsid w:val="001057D8"/>
    <w:rsid w:val="00106C9C"/>
    <w:rsid w:val="001231D3"/>
    <w:rsid w:val="001243E1"/>
    <w:rsid w:val="00130DAC"/>
    <w:rsid w:val="00131E37"/>
    <w:rsid w:val="001320C3"/>
    <w:rsid w:val="001322D0"/>
    <w:rsid w:val="001365D1"/>
    <w:rsid w:val="00136986"/>
    <w:rsid w:val="00157791"/>
    <w:rsid w:val="00157833"/>
    <w:rsid w:val="00160248"/>
    <w:rsid w:val="00163553"/>
    <w:rsid w:val="0016456A"/>
    <w:rsid w:val="001654B4"/>
    <w:rsid w:val="001716F5"/>
    <w:rsid w:val="0017448B"/>
    <w:rsid w:val="00174AA0"/>
    <w:rsid w:val="001800FA"/>
    <w:rsid w:val="001819F5"/>
    <w:rsid w:val="0018636C"/>
    <w:rsid w:val="00190B6E"/>
    <w:rsid w:val="00190EE6"/>
    <w:rsid w:val="00191E93"/>
    <w:rsid w:val="001A506A"/>
    <w:rsid w:val="001C1CAB"/>
    <w:rsid w:val="001C4B2A"/>
    <w:rsid w:val="001C635F"/>
    <w:rsid w:val="001D07AE"/>
    <w:rsid w:val="001D152F"/>
    <w:rsid w:val="001D5762"/>
    <w:rsid w:val="001D620A"/>
    <w:rsid w:val="001E2CF0"/>
    <w:rsid w:val="001E4A80"/>
    <w:rsid w:val="001E5E01"/>
    <w:rsid w:val="001E655B"/>
    <w:rsid w:val="001F66B3"/>
    <w:rsid w:val="00202086"/>
    <w:rsid w:val="002023D6"/>
    <w:rsid w:val="00204DC5"/>
    <w:rsid w:val="00205652"/>
    <w:rsid w:val="00205C46"/>
    <w:rsid w:val="00214E08"/>
    <w:rsid w:val="002153BA"/>
    <w:rsid w:val="002210A4"/>
    <w:rsid w:val="002219BB"/>
    <w:rsid w:val="002223C9"/>
    <w:rsid w:val="002316FC"/>
    <w:rsid w:val="0023179B"/>
    <w:rsid w:val="00233DAA"/>
    <w:rsid w:val="0023694A"/>
    <w:rsid w:val="0025108C"/>
    <w:rsid w:val="002513AB"/>
    <w:rsid w:val="0025305A"/>
    <w:rsid w:val="00257899"/>
    <w:rsid w:val="00263339"/>
    <w:rsid w:val="00267BAF"/>
    <w:rsid w:val="00272ADF"/>
    <w:rsid w:val="00275BC9"/>
    <w:rsid w:val="00286D21"/>
    <w:rsid w:val="00290C3C"/>
    <w:rsid w:val="002933AF"/>
    <w:rsid w:val="0029567F"/>
    <w:rsid w:val="002A235D"/>
    <w:rsid w:val="002A6825"/>
    <w:rsid w:val="002B0BDE"/>
    <w:rsid w:val="002B17C8"/>
    <w:rsid w:val="002B35FF"/>
    <w:rsid w:val="002B4F49"/>
    <w:rsid w:val="002B69C3"/>
    <w:rsid w:val="002B7DA2"/>
    <w:rsid w:val="002C0A07"/>
    <w:rsid w:val="002C2936"/>
    <w:rsid w:val="002C7882"/>
    <w:rsid w:val="002D2FDB"/>
    <w:rsid w:val="002D643A"/>
    <w:rsid w:val="002E164E"/>
    <w:rsid w:val="002E3E56"/>
    <w:rsid w:val="002E7A9D"/>
    <w:rsid w:val="002F00FC"/>
    <w:rsid w:val="002F133E"/>
    <w:rsid w:val="002F6BFA"/>
    <w:rsid w:val="002F782D"/>
    <w:rsid w:val="00304216"/>
    <w:rsid w:val="00304BE7"/>
    <w:rsid w:val="00313723"/>
    <w:rsid w:val="00315321"/>
    <w:rsid w:val="00316DAA"/>
    <w:rsid w:val="00316EF6"/>
    <w:rsid w:val="00323F6F"/>
    <w:rsid w:val="0032680C"/>
    <w:rsid w:val="00327C9E"/>
    <w:rsid w:val="003343B2"/>
    <w:rsid w:val="003379D8"/>
    <w:rsid w:val="00343CDD"/>
    <w:rsid w:val="003460DB"/>
    <w:rsid w:val="003476D6"/>
    <w:rsid w:val="0035196C"/>
    <w:rsid w:val="00353634"/>
    <w:rsid w:val="00355527"/>
    <w:rsid w:val="003604E3"/>
    <w:rsid w:val="00360FB7"/>
    <w:rsid w:val="00362332"/>
    <w:rsid w:val="00363BEA"/>
    <w:rsid w:val="003641D9"/>
    <w:rsid w:val="00373C41"/>
    <w:rsid w:val="0037682B"/>
    <w:rsid w:val="003817AA"/>
    <w:rsid w:val="0038464E"/>
    <w:rsid w:val="0039787B"/>
    <w:rsid w:val="003A3E5A"/>
    <w:rsid w:val="003A4694"/>
    <w:rsid w:val="003B2900"/>
    <w:rsid w:val="003B5F71"/>
    <w:rsid w:val="003B74D6"/>
    <w:rsid w:val="003C078E"/>
    <w:rsid w:val="003C256A"/>
    <w:rsid w:val="003C38D4"/>
    <w:rsid w:val="003D19E1"/>
    <w:rsid w:val="003D2D0D"/>
    <w:rsid w:val="003D3F9B"/>
    <w:rsid w:val="003D779E"/>
    <w:rsid w:val="003E093A"/>
    <w:rsid w:val="003E0BE2"/>
    <w:rsid w:val="003E21DE"/>
    <w:rsid w:val="003E31EB"/>
    <w:rsid w:val="003E380E"/>
    <w:rsid w:val="003E4215"/>
    <w:rsid w:val="003E672B"/>
    <w:rsid w:val="003E79FE"/>
    <w:rsid w:val="003F01BB"/>
    <w:rsid w:val="003F36CF"/>
    <w:rsid w:val="003F40DD"/>
    <w:rsid w:val="00400A1F"/>
    <w:rsid w:val="00406412"/>
    <w:rsid w:val="0040696A"/>
    <w:rsid w:val="004123A4"/>
    <w:rsid w:val="00414EDE"/>
    <w:rsid w:val="004226EC"/>
    <w:rsid w:val="00427C3A"/>
    <w:rsid w:val="00431B1C"/>
    <w:rsid w:val="00432B4D"/>
    <w:rsid w:val="0043324D"/>
    <w:rsid w:val="00434779"/>
    <w:rsid w:val="004348EE"/>
    <w:rsid w:val="00441ECC"/>
    <w:rsid w:val="004447FD"/>
    <w:rsid w:val="00447750"/>
    <w:rsid w:val="00451788"/>
    <w:rsid w:val="0045368C"/>
    <w:rsid w:val="004537FF"/>
    <w:rsid w:val="00461330"/>
    <w:rsid w:val="004643F1"/>
    <w:rsid w:val="00464ECA"/>
    <w:rsid w:val="004705E0"/>
    <w:rsid w:val="00470F8E"/>
    <w:rsid w:val="00471813"/>
    <w:rsid w:val="0047588A"/>
    <w:rsid w:val="00476D46"/>
    <w:rsid w:val="00480C8A"/>
    <w:rsid w:val="00483BAC"/>
    <w:rsid w:val="00486BF5"/>
    <w:rsid w:val="00491B7A"/>
    <w:rsid w:val="0049765E"/>
    <w:rsid w:val="004A1563"/>
    <w:rsid w:val="004A2C90"/>
    <w:rsid w:val="004A303C"/>
    <w:rsid w:val="004A4DC7"/>
    <w:rsid w:val="004B4A2E"/>
    <w:rsid w:val="004B5B0B"/>
    <w:rsid w:val="004C0B72"/>
    <w:rsid w:val="004C35DB"/>
    <w:rsid w:val="004C437D"/>
    <w:rsid w:val="004C7F13"/>
    <w:rsid w:val="004D0157"/>
    <w:rsid w:val="004D02A2"/>
    <w:rsid w:val="004D2E2E"/>
    <w:rsid w:val="004D4196"/>
    <w:rsid w:val="004D4C66"/>
    <w:rsid w:val="004D7A66"/>
    <w:rsid w:val="004D7D3A"/>
    <w:rsid w:val="004E438B"/>
    <w:rsid w:val="004E58DA"/>
    <w:rsid w:val="004E69CC"/>
    <w:rsid w:val="004F4971"/>
    <w:rsid w:val="0050003F"/>
    <w:rsid w:val="00504A3C"/>
    <w:rsid w:val="0051171E"/>
    <w:rsid w:val="00512C01"/>
    <w:rsid w:val="0052251E"/>
    <w:rsid w:val="00522640"/>
    <w:rsid w:val="005232CD"/>
    <w:rsid w:val="0053177B"/>
    <w:rsid w:val="00531B70"/>
    <w:rsid w:val="00532C01"/>
    <w:rsid w:val="0054146E"/>
    <w:rsid w:val="00546B94"/>
    <w:rsid w:val="00550A32"/>
    <w:rsid w:val="00552CD4"/>
    <w:rsid w:val="0055656E"/>
    <w:rsid w:val="00556DA6"/>
    <w:rsid w:val="00557132"/>
    <w:rsid w:val="00562097"/>
    <w:rsid w:val="005660A5"/>
    <w:rsid w:val="005706A8"/>
    <w:rsid w:val="005707FA"/>
    <w:rsid w:val="00573FB7"/>
    <w:rsid w:val="00575255"/>
    <w:rsid w:val="00576CE5"/>
    <w:rsid w:val="00580174"/>
    <w:rsid w:val="005808AE"/>
    <w:rsid w:val="00582E33"/>
    <w:rsid w:val="00594876"/>
    <w:rsid w:val="005A1F56"/>
    <w:rsid w:val="005A4C13"/>
    <w:rsid w:val="005B18AA"/>
    <w:rsid w:val="005B2D0C"/>
    <w:rsid w:val="005B673C"/>
    <w:rsid w:val="005B6C18"/>
    <w:rsid w:val="005B7A5A"/>
    <w:rsid w:val="005C5528"/>
    <w:rsid w:val="005C5643"/>
    <w:rsid w:val="005C6903"/>
    <w:rsid w:val="005D4B49"/>
    <w:rsid w:val="005D6C6E"/>
    <w:rsid w:val="005E131B"/>
    <w:rsid w:val="005E1F0A"/>
    <w:rsid w:val="005E3CA9"/>
    <w:rsid w:val="005E57DD"/>
    <w:rsid w:val="005E73DA"/>
    <w:rsid w:val="005F3219"/>
    <w:rsid w:val="005F6446"/>
    <w:rsid w:val="005F69F8"/>
    <w:rsid w:val="006014F0"/>
    <w:rsid w:val="00602A8C"/>
    <w:rsid w:val="00603979"/>
    <w:rsid w:val="00603B40"/>
    <w:rsid w:val="00605A1C"/>
    <w:rsid w:val="006109E8"/>
    <w:rsid w:val="006109F4"/>
    <w:rsid w:val="006130FE"/>
    <w:rsid w:val="0061336B"/>
    <w:rsid w:val="00615BDD"/>
    <w:rsid w:val="0062283C"/>
    <w:rsid w:val="006237F0"/>
    <w:rsid w:val="006270BF"/>
    <w:rsid w:val="0063175E"/>
    <w:rsid w:val="00644C55"/>
    <w:rsid w:val="00650052"/>
    <w:rsid w:val="00650942"/>
    <w:rsid w:val="00655B7C"/>
    <w:rsid w:val="00656E30"/>
    <w:rsid w:val="00657D06"/>
    <w:rsid w:val="00663C12"/>
    <w:rsid w:val="006657F0"/>
    <w:rsid w:val="006671FC"/>
    <w:rsid w:val="006725AA"/>
    <w:rsid w:val="006736AC"/>
    <w:rsid w:val="00673C5E"/>
    <w:rsid w:val="006800A7"/>
    <w:rsid w:val="006804D1"/>
    <w:rsid w:val="0068327C"/>
    <w:rsid w:val="00683E0F"/>
    <w:rsid w:val="006859F1"/>
    <w:rsid w:val="00685C62"/>
    <w:rsid w:val="00686301"/>
    <w:rsid w:val="006962AE"/>
    <w:rsid w:val="006A1E56"/>
    <w:rsid w:val="006A471D"/>
    <w:rsid w:val="006B5772"/>
    <w:rsid w:val="006C3115"/>
    <w:rsid w:val="006C68B8"/>
    <w:rsid w:val="006D37A3"/>
    <w:rsid w:val="006D53E5"/>
    <w:rsid w:val="006D6CD4"/>
    <w:rsid w:val="006E4CA6"/>
    <w:rsid w:val="006E714F"/>
    <w:rsid w:val="006F025D"/>
    <w:rsid w:val="006F0B90"/>
    <w:rsid w:val="006F0E10"/>
    <w:rsid w:val="006F304B"/>
    <w:rsid w:val="006F4CA0"/>
    <w:rsid w:val="006F7D16"/>
    <w:rsid w:val="0070273A"/>
    <w:rsid w:val="007073A8"/>
    <w:rsid w:val="007073B3"/>
    <w:rsid w:val="007127AB"/>
    <w:rsid w:val="0071508F"/>
    <w:rsid w:val="007152C3"/>
    <w:rsid w:val="0071611E"/>
    <w:rsid w:val="00717299"/>
    <w:rsid w:val="007208D9"/>
    <w:rsid w:val="007222C8"/>
    <w:rsid w:val="00724A19"/>
    <w:rsid w:val="00732F62"/>
    <w:rsid w:val="0073466D"/>
    <w:rsid w:val="00735A49"/>
    <w:rsid w:val="00735AFD"/>
    <w:rsid w:val="007362C9"/>
    <w:rsid w:val="00740BA5"/>
    <w:rsid w:val="00743378"/>
    <w:rsid w:val="00744121"/>
    <w:rsid w:val="00745C95"/>
    <w:rsid w:val="00751491"/>
    <w:rsid w:val="00752319"/>
    <w:rsid w:val="00757143"/>
    <w:rsid w:val="00780559"/>
    <w:rsid w:val="007941C3"/>
    <w:rsid w:val="00795679"/>
    <w:rsid w:val="007A2934"/>
    <w:rsid w:val="007A3143"/>
    <w:rsid w:val="007B2E2F"/>
    <w:rsid w:val="007B69AC"/>
    <w:rsid w:val="007C4610"/>
    <w:rsid w:val="007C776A"/>
    <w:rsid w:val="007D2C1F"/>
    <w:rsid w:val="007D32A4"/>
    <w:rsid w:val="007D4DB9"/>
    <w:rsid w:val="007D5CA9"/>
    <w:rsid w:val="007D5EAD"/>
    <w:rsid w:val="007E1491"/>
    <w:rsid w:val="007E3C98"/>
    <w:rsid w:val="007E6E7E"/>
    <w:rsid w:val="007E782A"/>
    <w:rsid w:val="007F091B"/>
    <w:rsid w:val="007F0D70"/>
    <w:rsid w:val="007F3940"/>
    <w:rsid w:val="007F45DA"/>
    <w:rsid w:val="00802F2D"/>
    <w:rsid w:val="00803DDE"/>
    <w:rsid w:val="00811321"/>
    <w:rsid w:val="00811688"/>
    <w:rsid w:val="00812A7F"/>
    <w:rsid w:val="008134A8"/>
    <w:rsid w:val="0081487A"/>
    <w:rsid w:val="00821C21"/>
    <w:rsid w:val="00821E43"/>
    <w:rsid w:val="0082358F"/>
    <w:rsid w:val="00825736"/>
    <w:rsid w:val="0082750F"/>
    <w:rsid w:val="00827752"/>
    <w:rsid w:val="008305BB"/>
    <w:rsid w:val="008313BA"/>
    <w:rsid w:val="008316F2"/>
    <w:rsid w:val="00832EB5"/>
    <w:rsid w:val="00834337"/>
    <w:rsid w:val="0083659A"/>
    <w:rsid w:val="008409AB"/>
    <w:rsid w:val="00845DC6"/>
    <w:rsid w:val="00846166"/>
    <w:rsid w:val="008507BF"/>
    <w:rsid w:val="00852460"/>
    <w:rsid w:val="00853036"/>
    <w:rsid w:val="008553EA"/>
    <w:rsid w:val="00856BC2"/>
    <w:rsid w:val="00856E29"/>
    <w:rsid w:val="00857840"/>
    <w:rsid w:val="00857AEA"/>
    <w:rsid w:val="00861745"/>
    <w:rsid w:val="008757FF"/>
    <w:rsid w:val="00875993"/>
    <w:rsid w:val="008811EB"/>
    <w:rsid w:val="008859EC"/>
    <w:rsid w:val="0089487C"/>
    <w:rsid w:val="008A3C34"/>
    <w:rsid w:val="008A4207"/>
    <w:rsid w:val="008B00E9"/>
    <w:rsid w:val="008B0B43"/>
    <w:rsid w:val="008B10CA"/>
    <w:rsid w:val="008B47A1"/>
    <w:rsid w:val="008C2FDD"/>
    <w:rsid w:val="008C3AE3"/>
    <w:rsid w:val="008C3AF7"/>
    <w:rsid w:val="008C3C09"/>
    <w:rsid w:val="008C3E29"/>
    <w:rsid w:val="008C55AA"/>
    <w:rsid w:val="008C774A"/>
    <w:rsid w:val="008D1A34"/>
    <w:rsid w:val="008D263B"/>
    <w:rsid w:val="008D3EB0"/>
    <w:rsid w:val="008D5893"/>
    <w:rsid w:val="008E37DB"/>
    <w:rsid w:val="008E5031"/>
    <w:rsid w:val="008E5D6C"/>
    <w:rsid w:val="008E6909"/>
    <w:rsid w:val="008F1B0F"/>
    <w:rsid w:val="008F4731"/>
    <w:rsid w:val="0090041F"/>
    <w:rsid w:val="00901E4E"/>
    <w:rsid w:val="00903154"/>
    <w:rsid w:val="00906E67"/>
    <w:rsid w:val="00911FBB"/>
    <w:rsid w:val="00913DBF"/>
    <w:rsid w:val="00914569"/>
    <w:rsid w:val="00914D15"/>
    <w:rsid w:val="00915B3D"/>
    <w:rsid w:val="00916B79"/>
    <w:rsid w:val="00920C55"/>
    <w:rsid w:val="00920C65"/>
    <w:rsid w:val="0092351D"/>
    <w:rsid w:val="00926678"/>
    <w:rsid w:val="00926E1D"/>
    <w:rsid w:val="00930F66"/>
    <w:rsid w:val="0093365F"/>
    <w:rsid w:val="00934476"/>
    <w:rsid w:val="00934757"/>
    <w:rsid w:val="00937EB2"/>
    <w:rsid w:val="00937F8F"/>
    <w:rsid w:val="009423AE"/>
    <w:rsid w:val="00942B96"/>
    <w:rsid w:val="0094386E"/>
    <w:rsid w:val="009465D1"/>
    <w:rsid w:val="00952A49"/>
    <w:rsid w:val="00953663"/>
    <w:rsid w:val="00955057"/>
    <w:rsid w:val="009600E5"/>
    <w:rsid w:val="009606C8"/>
    <w:rsid w:val="00960B12"/>
    <w:rsid w:val="0096135D"/>
    <w:rsid w:val="009632FA"/>
    <w:rsid w:val="00966242"/>
    <w:rsid w:val="0096644E"/>
    <w:rsid w:val="009722B6"/>
    <w:rsid w:val="00973A9F"/>
    <w:rsid w:val="00984322"/>
    <w:rsid w:val="00986BEC"/>
    <w:rsid w:val="0099321B"/>
    <w:rsid w:val="00995CB1"/>
    <w:rsid w:val="009A783F"/>
    <w:rsid w:val="009B0706"/>
    <w:rsid w:val="009B1855"/>
    <w:rsid w:val="009B32FB"/>
    <w:rsid w:val="009B429E"/>
    <w:rsid w:val="009B4471"/>
    <w:rsid w:val="009B49CF"/>
    <w:rsid w:val="009B5933"/>
    <w:rsid w:val="009B6853"/>
    <w:rsid w:val="009C3613"/>
    <w:rsid w:val="009C42A8"/>
    <w:rsid w:val="009C63B1"/>
    <w:rsid w:val="009D13DC"/>
    <w:rsid w:val="009D1717"/>
    <w:rsid w:val="009D288B"/>
    <w:rsid w:val="009D3BE4"/>
    <w:rsid w:val="009D4988"/>
    <w:rsid w:val="009D6588"/>
    <w:rsid w:val="009D7283"/>
    <w:rsid w:val="009E050F"/>
    <w:rsid w:val="009E1C3F"/>
    <w:rsid w:val="009E3C02"/>
    <w:rsid w:val="009E48C7"/>
    <w:rsid w:val="009E4A6D"/>
    <w:rsid w:val="009E5686"/>
    <w:rsid w:val="009E7C63"/>
    <w:rsid w:val="009F02F0"/>
    <w:rsid w:val="009F2C22"/>
    <w:rsid w:val="009F47B6"/>
    <w:rsid w:val="009F61FC"/>
    <w:rsid w:val="00A00FFD"/>
    <w:rsid w:val="00A019BF"/>
    <w:rsid w:val="00A03439"/>
    <w:rsid w:val="00A0464F"/>
    <w:rsid w:val="00A05358"/>
    <w:rsid w:val="00A25C79"/>
    <w:rsid w:val="00A25E9D"/>
    <w:rsid w:val="00A31FB9"/>
    <w:rsid w:val="00A34DA4"/>
    <w:rsid w:val="00A46C40"/>
    <w:rsid w:val="00A47C9F"/>
    <w:rsid w:val="00A52216"/>
    <w:rsid w:val="00A54EAB"/>
    <w:rsid w:val="00A5595C"/>
    <w:rsid w:val="00A56D1F"/>
    <w:rsid w:val="00A628EF"/>
    <w:rsid w:val="00A634C8"/>
    <w:rsid w:val="00A63B39"/>
    <w:rsid w:val="00A649B0"/>
    <w:rsid w:val="00A65D45"/>
    <w:rsid w:val="00A665C3"/>
    <w:rsid w:val="00A705BA"/>
    <w:rsid w:val="00A7144E"/>
    <w:rsid w:val="00A72184"/>
    <w:rsid w:val="00A72A32"/>
    <w:rsid w:val="00A7586A"/>
    <w:rsid w:val="00A76C68"/>
    <w:rsid w:val="00A836DB"/>
    <w:rsid w:val="00A84313"/>
    <w:rsid w:val="00A91BD0"/>
    <w:rsid w:val="00A93736"/>
    <w:rsid w:val="00A93F74"/>
    <w:rsid w:val="00A96DA1"/>
    <w:rsid w:val="00AA2905"/>
    <w:rsid w:val="00AA673C"/>
    <w:rsid w:val="00AB325D"/>
    <w:rsid w:val="00AB4C8E"/>
    <w:rsid w:val="00AB5F0D"/>
    <w:rsid w:val="00AB6E2D"/>
    <w:rsid w:val="00AC29D2"/>
    <w:rsid w:val="00AD0CF5"/>
    <w:rsid w:val="00AD3BB1"/>
    <w:rsid w:val="00AD4043"/>
    <w:rsid w:val="00AD52C7"/>
    <w:rsid w:val="00AE3168"/>
    <w:rsid w:val="00AE3D0A"/>
    <w:rsid w:val="00AF4048"/>
    <w:rsid w:val="00AF6250"/>
    <w:rsid w:val="00AF6E40"/>
    <w:rsid w:val="00B04608"/>
    <w:rsid w:val="00B047A8"/>
    <w:rsid w:val="00B04803"/>
    <w:rsid w:val="00B04B53"/>
    <w:rsid w:val="00B1298C"/>
    <w:rsid w:val="00B1416C"/>
    <w:rsid w:val="00B15EBE"/>
    <w:rsid w:val="00B1662A"/>
    <w:rsid w:val="00B170EF"/>
    <w:rsid w:val="00B224F4"/>
    <w:rsid w:val="00B256B7"/>
    <w:rsid w:val="00B25938"/>
    <w:rsid w:val="00B3435C"/>
    <w:rsid w:val="00B42711"/>
    <w:rsid w:val="00B435FE"/>
    <w:rsid w:val="00B476B9"/>
    <w:rsid w:val="00B507A0"/>
    <w:rsid w:val="00B54472"/>
    <w:rsid w:val="00B64665"/>
    <w:rsid w:val="00B67125"/>
    <w:rsid w:val="00B710BE"/>
    <w:rsid w:val="00B72BB0"/>
    <w:rsid w:val="00B7500D"/>
    <w:rsid w:val="00B8075E"/>
    <w:rsid w:val="00B813EA"/>
    <w:rsid w:val="00B83003"/>
    <w:rsid w:val="00B85FCE"/>
    <w:rsid w:val="00B911BC"/>
    <w:rsid w:val="00B951AA"/>
    <w:rsid w:val="00BA6B9A"/>
    <w:rsid w:val="00BA78CF"/>
    <w:rsid w:val="00BB3679"/>
    <w:rsid w:val="00BC61E6"/>
    <w:rsid w:val="00BD211E"/>
    <w:rsid w:val="00BD3001"/>
    <w:rsid w:val="00BD617A"/>
    <w:rsid w:val="00BE3CC8"/>
    <w:rsid w:val="00BF2B05"/>
    <w:rsid w:val="00BF2CCD"/>
    <w:rsid w:val="00BF32A1"/>
    <w:rsid w:val="00BF6022"/>
    <w:rsid w:val="00BF792A"/>
    <w:rsid w:val="00C01D49"/>
    <w:rsid w:val="00C041A6"/>
    <w:rsid w:val="00C074DF"/>
    <w:rsid w:val="00C116E0"/>
    <w:rsid w:val="00C13CF6"/>
    <w:rsid w:val="00C14943"/>
    <w:rsid w:val="00C23984"/>
    <w:rsid w:val="00C23D1E"/>
    <w:rsid w:val="00C24FA6"/>
    <w:rsid w:val="00C27FC5"/>
    <w:rsid w:val="00C3017E"/>
    <w:rsid w:val="00C328AA"/>
    <w:rsid w:val="00C352C0"/>
    <w:rsid w:val="00C37B9E"/>
    <w:rsid w:val="00C440D6"/>
    <w:rsid w:val="00C4413A"/>
    <w:rsid w:val="00C464C0"/>
    <w:rsid w:val="00C51F8B"/>
    <w:rsid w:val="00C523F9"/>
    <w:rsid w:val="00C5411A"/>
    <w:rsid w:val="00C608D9"/>
    <w:rsid w:val="00C67201"/>
    <w:rsid w:val="00C70D18"/>
    <w:rsid w:val="00C755F6"/>
    <w:rsid w:val="00C75AFD"/>
    <w:rsid w:val="00C82754"/>
    <w:rsid w:val="00C85A0A"/>
    <w:rsid w:val="00C912E9"/>
    <w:rsid w:val="00C930D8"/>
    <w:rsid w:val="00C9364E"/>
    <w:rsid w:val="00C93D06"/>
    <w:rsid w:val="00C94B46"/>
    <w:rsid w:val="00C94BCB"/>
    <w:rsid w:val="00C95BE7"/>
    <w:rsid w:val="00C966A1"/>
    <w:rsid w:val="00C9771E"/>
    <w:rsid w:val="00C977AA"/>
    <w:rsid w:val="00CA1E81"/>
    <w:rsid w:val="00CA34BF"/>
    <w:rsid w:val="00CB0649"/>
    <w:rsid w:val="00CB1F2D"/>
    <w:rsid w:val="00CB3890"/>
    <w:rsid w:val="00CB3EAF"/>
    <w:rsid w:val="00CB4734"/>
    <w:rsid w:val="00CB4A6F"/>
    <w:rsid w:val="00CB4C76"/>
    <w:rsid w:val="00CB70D6"/>
    <w:rsid w:val="00CB7252"/>
    <w:rsid w:val="00CC30F6"/>
    <w:rsid w:val="00CC4B02"/>
    <w:rsid w:val="00CC5FA6"/>
    <w:rsid w:val="00CC6BB0"/>
    <w:rsid w:val="00CD2263"/>
    <w:rsid w:val="00CD31A7"/>
    <w:rsid w:val="00CD3866"/>
    <w:rsid w:val="00CE0286"/>
    <w:rsid w:val="00CE1C33"/>
    <w:rsid w:val="00CE3CD0"/>
    <w:rsid w:val="00CE679C"/>
    <w:rsid w:val="00CF5042"/>
    <w:rsid w:val="00CF776E"/>
    <w:rsid w:val="00D0383B"/>
    <w:rsid w:val="00D04C77"/>
    <w:rsid w:val="00D111D7"/>
    <w:rsid w:val="00D165BA"/>
    <w:rsid w:val="00D22810"/>
    <w:rsid w:val="00D2519A"/>
    <w:rsid w:val="00D2543D"/>
    <w:rsid w:val="00D2676C"/>
    <w:rsid w:val="00D27FC0"/>
    <w:rsid w:val="00D3077C"/>
    <w:rsid w:val="00D36BA4"/>
    <w:rsid w:val="00D4328A"/>
    <w:rsid w:val="00D44785"/>
    <w:rsid w:val="00D463BC"/>
    <w:rsid w:val="00D51386"/>
    <w:rsid w:val="00D52297"/>
    <w:rsid w:val="00D52FFE"/>
    <w:rsid w:val="00D57869"/>
    <w:rsid w:val="00D604A2"/>
    <w:rsid w:val="00D606C9"/>
    <w:rsid w:val="00D6273B"/>
    <w:rsid w:val="00D62CCF"/>
    <w:rsid w:val="00D65C96"/>
    <w:rsid w:val="00D662CC"/>
    <w:rsid w:val="00D67337"/>
    <w:rsid w:val="00D76B26"/>
    <w:rsid w:val="00D80530"/>
    <w:rsid w:val="00D84BAB"/>
    <w:rsid w:val="00D86BC2"/>
    <w:rsid w:val="00D944D3"/>
    <w:rsid w:val="00D96099"/>
    <w:rsid w:val="00DA0126"/>
    <w:rsid w:val="00DA1415"/>
    <w:rsid w:val="00DA2B08"/>
    <w:rsid w:val="00DA5A50"/>
    <w:rsid w:val="00DA75B9"/>
    <w:rsid w:val="00DB1E25"/>
    <w:rsid w:val="00DD1FC5"/>
    <w:rsid w:val="00DD2A91"/>
    <w:rsid w:val="00DD5455"/>
    <w:rsid w:val="00DE1108"/>
    <w:rsid w:val="00DE21B7"/>
    <w:rsid w:val="00DE3519"/>
    <w:rsid w:val="00DE67F1"/>
    <w:rsid w:val="00DF3ED0"/>
    <w:rsid w:val="00DF7804"/>
    <w:rsid w:val="00E003E9"/>
    <w:rsid w:val="00E00C2D"/>
    <w:rsid w:val="00E00FD9"/>
    <w:rsid w:val="00E01F16"/>
    <w:rsid w:val="00E02CC6"/>
    <w:rsid w:val="00E054CA"/>
    <w:rsid w:val="00E10392"/>
    <w:rsid w:val="00E11B48"/>
    <w:rsid w:val="00E12FED"/>
    <w:rsid w:val="00E173D2"/>
    <w:rsid w:val="00E207B8"/>
    <w:rsid w:val="00E22EDA"/>
    <w:rsid w:val="00E23D68"/>
    <w:rsid w:val="00E27043"/>
    <w:rsid w:val="00E2773A"/>
    <w:rsid w:val="00E279E5"/>
    <w:rsid w:val="00E35497"/>
    <w:rsid w:val="00E371A2"/>
    <w:rsid w:val="00E43D54"/>
    <w:rsid w:val="00E46753"/>
    <w:rsid w:val="00E470E9"/>
    <w:rsid w:val="00E50820"/>
    <w:rsid w:val="00E52223"/>
    <w:rsid w:val="00E5365D"/>
    <w:rsid w:val="00E5449F"/>
    <w:rsid w:val="00E55568"/>
    <w:rsid w:val="00E56D83"/>
    <w:rsid w:val="00E5703B"/>
    <w:rsid w:val="00E5775F"/>
    <w:rsid w:val="00E61315"/>
    <w:rsid w:val="00E66DED"/>
    <w:rsid w:val="00E67941"/>
    <w:rsid w:val="00E67EF1"/>
    <w:rsid w:val="00E7032B"/>
    <w:rsid w:val="00E72C04"/>
    <w:rsid w:val="00E7768D"/>
    <w:rsid w:val="00E80EFA"/>
    <w:rsid w:val="00E82C1E"/>
    <w:rsid w:val="00E83DF6"/>
    <w:rsid w:val="00E956F4"/>
    <w:rsid w:val="00E95BFB"/>
    <w:rsid w:val="00EB046D"/>
    <w:rsid w:val="00EB08AA"/>
    <w:rsid w:val="00EC08CB"/>
    <w:rsid w:val="00EC1B3F"/>
    <w:rsid w:val="00EC5CCB"/>
    <w:rsid w:val="00ED05E3"/>
    <w:rsid w:val="00ED4050"/>
    <w:rsid w:val="00ED53FF"/>
    <w:rsid w:val="00ED60A5"/>
    <w:rsid w:val="00ED7D93"/>
    <w:rsid w:val="00EE4AA2"/>
    <w:rsid w:val="00EE7B93"/>
    <w:rsid w:val="00EF0092"/>
    <w:rsid w:val="00EF31D5"/>
    <w:rsid w:val="00EF4AE8"/>
    <w:rsid w:val="00EF5C10"/>
    <w:rsid w:val="00F00156"/>
    <w:rsid w:val="00F030E5"/>
    <w:rsid w:val="00F11516"/>
    <w:rsid w:val="00F1260A"/>
    <w:rsid w:val="00F21365"/>
    <w:rsid w:val="00F242B7"/>
    <w:rsid w:val="00F2691A"/>
    <w:rsid w:val="00F32049"/>
    <w:rsid w:val="00F347E2"/>
    <w:rsid w:val="00F41824"/>
    <w:rsid w:val="00F437D7"/>
    <w:rsid w:val="00F43B8E"/>
    <w:rsid w:val="00F5394C"/>
    <w:rsid w:val="00F55B47"/>
    <w:rsid w:val="00F61DD3"/>
    <w:rsid w:val="00F70C3F"/>
    <w:rsid w:val="00F70C56"/>
    <w:rsid w:val="00F76088"/>
    <w:rsid w:val="00F77BC1"/>
    <w:rsid w:val="00F8575D"/>
    <w:rsid w:val="00F8763A"/>
    <w:rsid w:val="00F87992"/>
    <w:rsid w:val="00F87F14"/>
    <w:rsid w:val="00F9766B"/>
    <w:rsid w:val="00F97FB9"/>
    <w:rsid w:val="00FA128E"/>
    <w:rsid w:val="00FA4979"/>
    <w:rsid w:val="00FA612C"/>
    <w:rsid w:val="00FB4471"/>
    <w:rsid w:val="00FC0F04"/>
    <w:rsid w:val="00FC2F6D"/>
    <w:rsid w:val="00FC70E1"/>
    <w:rsid w:val="00FC7583"/>
    <w:rsid w:val="00FD5949"/>
    <w:rsid w:val="00FF3E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44E4CCB"/>
  <w15:docId w15:val="{0FEA624F-D03F-4B71-8FC3-FB15E49781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/>
    <w:lsdException w:name="heading 5" w:semiHidden="1" w:uiPriority="9" w:unhideWhenUsed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7D5CA9"/>
    <w:pPr>
      <w:spacing w:before="240" w:after="240" w:line="360" w:lineRule="auto"/>
    </w:pPr>
    <w:rPr>
      <w:sz w:val="24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6C68B8"/>
    <w:pPr>
      <w:keepNext/>
      <w:keepLines/>
      <w:spacing w:after="480" w:line="300" w:lineRule="auto"/>
      <w:outlineLvl w:val="0"/>
    </w:pPr>
    <w:rPr>
      <w:rFonts w:ascii="Calibri" w:eastAsia="Times New Roman" w:hAnsi="Calibri" w:cs="Times New Roman"/>
      <w:b/>
      <w:bCs/>
      <w:sz w:val="32"/>
      <w:szCs w:val="28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9F02F0"/>
    <w:pPr>
      <w:keepNext/>
      <w:keepLines/>
      <w:outlineLvl w:val="1"/>
    </w:pPr>
    <w:rPr>
      <w:rFonts w:eastAsiaTheme="majorEastAsia" w:cstheme="majorBidi"/>
      <w:b/>
      <w:bCs/>
      <w:sz w:val="28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313723"/>
    <w:pPr>
      <w:keepNext/>
      <w:keepLines/>
      <w:outlineLvl w:val="2"/>
    </w:pPr>
    <w:rPr>
      <w:rFonts w:eastAsiaTheme="majorEastAsia" w:cstheme="majorBidi"/>
      <w:b/>
      <w:bCs/>
      <w:color w:val="B0423D"/>
    </w:rPr>
  </w:style>
  <w:style w:type="paragraph" w:styleId="Nagwek4">
    <w:name w:val="heading 4"/>
    <w:basedOn w:val="Normalny"/>
    <w:next w:val="Normalny"/>
    <w:link w:val="Nagwek4Znak"/>
    <w:uiPriority w:val="9"/>
    <w:unhideWhenUsed/>
    <w:rsid w:val="0081487A"/>
    <w:pPr>
      <w:keepNext/>
      <w:keepLines/>
      <w:spacing w:after="120"/>
      <w:outlineLvl w:val="3"/>
    </w:pPr>
    <w:rPr>
      <w:rFonts w:eastAsiaTheme="majorEastAsia" w:cstheme="majorBidi"/>
      <w:b/>
      <w:bCs/>
      <w:i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aliases w:val="normalny tekst,Obiekt,List Paragraph1,CW_Lista,Nagłowek 3,Numerowanie,L1,Preambuła,Akapit z listą BS,Kolorowa lista — akcent 11,Dot pt,F5 List Paragraph,Recommendation,List Paragraph11,lp1,maz_wyliczenie,opis dzialania,K-P_odwolanie,lp"/>
    <w:basedOn w:val="Normalny"/>
    <w:link w:val="AkapitzlistZnak"/>
    <w:uiPriority w:val="34"/>
    <w:qFormat/>
    <w:rsid w:val="006C68B8"/>
    <w:pPr>
      <w:numPr>
        <w:numId w:val="21"/>
      </w:numPr>
      <w:ind w:left="357" w:hanging="357"/>
      <w:contextualSpacing/>
    </w:pPr>
    <w:rPr>
      <w:rFonts w:eastAsia="Times New Roman"/>
    </w:rPr>
  </w:style>
  <w:style w:type="numbering" w:customStyle="1" w:styleId="IB">
    <w:name w:val="IB"/>
    <w:uiPriority w:val="99"/>
    <w:rsid w:val="003E31EB"/>
    <w:pPr>
      <w:numPr>
        <w:numId w:val="1"/>
      </w:numPr>
    </w:pPr>
  </w:style>
  <w:style w:type="paragraph" w:styleId="Bezodstpw">
    <w:name w:val="No Spacing"/>
    <w:aliases w:val="Akapit"/>
    <w:basedOn w:val="Normalny"/>
    <w:link w:val="BezodstpwZnak"/>
    <w:uiPriority w:val="1"/>
    <w:qFormat/>
    <w:rsid w:val="00546B94"/>
    <w:pPr>
      <w:spacing w:before="120" w:after="120"/>
    </w:pPr>
  </w:style>
  <w:style w:type="character" w:customStyle="1" w:styleId="Nagwek1Znak">
    <w:name w:val="Nagłówek 1 Znak"/>
    <w:basedOn w:val="Domylnaczcionkaakapitu"/>
    <w:link w:val="Nagwek1"/>
    <w:uiPriority w:val="9"/>
    <w:rsid w:val="006C68B8"/>
    <w:rPr>
      <w:rFonts w:ascii="Calibri" w:eastAsia="Times New Roman" w:hAnsi="Calibri" w:cs="Times New Roman"/>
      <w:b/>
      <w:bCs/>
      <w:sz w:val="32"/>
      <w:szCs w:val="28"/>
    </w:rPr>
  </w:style>
  <w:style w:type="character" w:customStyle="1" w:styleId="Nagwek2Znak">
    <w:name w:val="Nagłówek 2 Znak"/>
    <w:basedOn w:val="Domylnaczcionkaakapitu"/>
    <w:link w:val="Nagwek2"/>
    <w:uiPriority w:val="9"/>
    <w:rsid w:val="009F02F0"/>
    <w:rPr>
      <w:rFonts w:eastAsiaTheme="majorEastAsia" w:cstheme="majorBidi"/>
      <w:b/>
      <w:bCs/>
      <w:sz w:val="28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313723"/>
    <w:rPr>
      <w:rFonts w:ascii="Lato" w:eastAsiaTheme="majorEastAsia" w:hAnsi="Lato" w:cstheme="majorBidi"/>
      <w:b/>
      <w:bCs/>
      <w:color w:val="B0423D"/>
      <w:sz w:val="24"/>
    </w:rPr>
  </w:style>
  <w:style w:type="character" w:customStyle="1" w:styleId="Nagwek4Znak">
    <w:name w:val="Nagłówek 4 Znak"/>
    <w:basedOn w:val="Domylnaczcionkaakapitu"/>
    <w:link w:val="Nagwek4"/>
    <w:uiPriority w:val="9"/>
    <w:rsid w:val="0081487A"/>
    <w:rPr>
      <w:rFonts w:ascii="Lato" w:eastAsiaTheme="majorEastAsia" w:hAnsi="Lato" w:cstheme="majorBidi"/>
      <w:b/>
      <w:bCs/>
      <w:iCs/>
    </w:rPr>
  </w:style>
  <w:style w:type="paragraph" w:customStyle="1" w:styleId="Powyej">
    <w:name w:val="Powyżej"/>
    <w:basedOn w:val="Normalny"/>
    <w:link w:val="PowyejZnak"/>
    <w:qFormat/>
    <w:rsid w:val="005B7A5A"/>
    <w:rPr>
      <w:b/>
      <w:i/>
      <w:color w:val="5F5F5F"/>
      <w:sz w:val="20"/>
    </w:rPr>
  </w:style>
  <w:style w:type="character" w:customStyle="1" w:styleId="PowyejZnak">
    <w:name w:val="Powyżej Znak"/>
    <w:basedOn w:val="Domylnaczcionkaakapitu"/>
    <w:link w:val="Powyej"/>
    <w:rsid w:val="005B7A5A"/>
    <w:rPr>
      <w:rFonts w:ascii="Lato" w:hAnsi="Lato"/>
      <w:b/>
      <w:i/>
      <w:color w:val="5F5F5F"/>
      <w:sz w:val="20"/>
    </w:rPr>
  </w:style>
  <w:style w:type="character" w:customStyle="1" w:styleId="BezodstpwZnak">
    <w:name w:val="Bez odstępów Znak"/>
    <w:aliases w:val="Akapit Znak"/>
    <w:basedOn w:val="Domylnaczcionkaakapitu"/>
    <w:link w:val="Bezodstpw"/>
    <w:uiPriority w:val="1"/>
    <w:rsid w:val="003E31EB"/>
    <w:rPr>
      <w:rFonts w:ascii="Lato" w:hAnsi="Lato"/>
    </w:rPr>
  </w:style>
  <w:style w:type="character" w:customStyle="1" w:styleId="AkcentZnak">
    <w:name w:val="Akcent Znak"/>
    <w:basedOn w:val="BezodstpwZnak"/>
    <w:rsid w:val="003E31EB"/>
    <w:rPr>
      <w:rFonts w:ascii="Lato" w:hAnsi="Lato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2F782D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F782D"/>
    <w:rPr>
      <w:rFonts w:ascii="Tahoma" w:hAnsi="Tahoma" w:cs="Tahoma"/>
      <w:sz w:val="16"/>
      <w:szCs w:val="16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3F40DD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3F40DD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3F40DD"/>
    <w:rPr>
      <w:rFonts w:ascii="Lato" w:hAnsi="Lato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3F40DD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3F40DD"/>
    <w:rPr>
      <w:rFonts w:ascii="Lato" w:hAnsi="Lato"/>
      <w:b/>
      <w:bCs/>
      <w:sz w:val="20"/>
      <w:szCs w:val="20"/>
    </w:rPr>
  </w:style>
  <w:style w:type="character" w:customStyle="1" w:styleId="Gruby">
    <w:name w:val="Gruby"/>
    <w:basedOn w:val="Domylnaczcionkaakapitu"/>
    <w:uiPriority w:val="1"/>
    <w:qFormat/>
    <w:rsid w:val="001320C3"/>
    <w:rPr>
      <w:rFonts w:ascii="Lato Black" w:hAnsi="Lato Black"/>
    </w:rPr>
  </w:style>
  <w:style w:type="paragraph" w:styleId="Mapadokumentu">
    <w:name w:val="Document Map"/>
    <w:basedOn w:val="Normalny"/>
    <w:link w:val="MapadokumentuZnak"/>
    <w:uiPriority w:val="99"/>
    <w:semiHidden/>
    <w:unhideWhenUsed/>
    <w:rsid w:val="00447750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MapadokumentuZnak">
    <w:name w:val="Mapa dokumentu Znak"/>
    <w:basedOn w:val="Domylnaczcionkaakapitu"/>
    <w:link w:val="Mapadokumentu"/>
    <w:uiPriority w:val="99"/>
    <w:semiHidden/>
    <w:rsid w:val="00447750"/>
    <w:rPr>
      <w:rFonts w:ascii="Tahoma" w:hAnsi="Tahoma" w:cs="Tahoma"/>
      <w:sz w:val="16"/>
      <w:szCs w:val="16"/>
    </w:rPr>
  </w:style>
  <w:style w:type="paragraph" w:styleId="Spistreci1">
    <w:name w:val="toc 1"/>
    <w:basedOn w:val="Normalny"/>
    <w:next w:val="Normalny"/>
    <w:autoRedefine/>
    <w:uiPriority w:val="39"/>
    <w:unhideWhenUsed/>
    <w:rsid w:val="00160248"/>
    <w:pPr>
      <w:spacing w:after="100"/>
    </w:pPr>
  </w:style>
  <w:style w:type="paragraph" w:styleId="Spistreci2">
    <w:name w:val="toc 2"/>
    <w:basedOn w:val="Normalny"/>
    <w:next w:val="Normalny"/>
    <w:autoRedefine/>
    <w:uiPriority w:val="39"/>
    <w:unhideWhenUsed/>
    <w:rsid w:val="00160248"/>
    <w:pPr>
      <w:spacing w:after="100"/>
      <w:ind w:left="220"/>
    </w:pPr>
  </w:style>
  <w:style w:type="character" w:styleId="Hipercze">
    <w:name w:val="Hyperlink"/>
    <w:basedOn w:val="Domylnaczcionkaakapitu"/>
    <w:uiPriority w:val="99"/>
    <w:unhideWhenUsed/>
    <w:rsid w:val="00160248"/>
    <w:rPr>
      <w:color w:val="0000FF" w:themeColor="hyperlink"/>
      <w:u w:val="single"/>
    </w:rPr>
  </w:style>
  <w:style w:type="paragraph" w:styleId="Nagwek">
    <w:name w:val="header"/>
    <w:basedOn w:val="Normalny"/>
    <w:link w:val="NagwekZnak"/>
    <w:uiPriority w:val="99"/>
    <w:unhideWhenUsed/>
    <w:rsid w:val="00E55568"/>
    <w:pPr>
      <w:tabs>
        <w:tab w:val="center" w:pos="4536"/>
        <w:tab w:val="right" w:pos="9072"/>
      </w:tabs>
      <w:spacing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E55568"/>
    <w:rPr>
      <w:rFonts w:ascii="Lato" w:hAnsi="Lato"/>
    </w:rPr>
  </w:style>
  <w:style w:type="paragraph" w:styleId="Stopka">
    <w:name w:val="footer"/>
    <w:basedOn w:val="Normalny"/>
    <w:link w:val="StopkaZnak"/>
    <w:uiPriority w:val="99"/>
    <w:unhideWhenUsed/>
    <w:rsid w:val="00E55568"/>
    <w:pPr>
      <w:tabs>
        <w:tab w:val="center" w:pos="4536"/>
        <w:tab w:val="right" w:pos="9072"/>
      </w:tabs>
      <w:spacing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E55568"/>
    <w:rPr>
      <w:rFonts w:ascii="Lato" w:hAnsi="Lato"/>
    </w:rPr>
  </w:style>
  <w:style w:type="paragraph" w:styleId="Poprawka">
    <w:name w:val="Revision"/>
    <w:hidden/>
    <w:uiPriority w:val="99"/>
    <w:semiHidden/>
    <w:rsid w:val="00602A8C"/>
    <w:pPr>
      <w:spacing w:after="0" w:line="240" w:lineRule="auto"/>
    </w:pPr>
    <w:rPr>
      <w:rFonts w:ascii="Lato" w:hAnsi="Lato"/>
    </w:rPr>
  </w:style>
  <w:style w:type="character" w:customStyle="1" w:styleId="AkapitzlistZnak">
    <w:name w:val="Akapit z listą Znak"/>
    <w:aliases w:val="normalny tekst Znak,Obiekt Znak,List Paragraph1 Znak,CW_Lista Znak,Nagłowek 3 Znak,Numerowanie Znak,L1 Znak,Preambuła Znak,Akapit z listą BS Znak,Kolorowa lista — akcent 11 Znak,Dot pt Znak,F5 List Paragraph Znak,Recommendation Znak"/>
    <w:link w:val="Akapitzlist"/>
    <w:uiPriority w:val="34"/>
    <w:qFormat/>
    <w:rsid w:val="006C68B8"/>
    <w:rPr>
      <w:rFonts w:ascii="Lato" w:eastAsia="Times New Roman" w:hAnsi="Lat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9182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85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76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982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561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203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582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174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430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627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742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858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215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393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10" Type="http://schemas.openxmlformats.org/officeDocument/2006/relationships/font" Target="fonts/font10.odttf"/><Relationship Id="rId4" Type="http://schemas.openxmlformats.org/officeDocument/2006/relationships/font" Target="fonts/font4.odttf"/><Relationship Id="rId9" Type="http://schemas.openxmlformats.org/officeDocument/2006/relationships/font" Target="fonts/font9.odtt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PC\AppData\Roaming\Microsoft\Szablony\Szablon.dotx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1116A57-64E5-4397-8A76-A3A39B7BA93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Szablon.dotx</Template>
  <TotalTime>4</TotalTime>
  <Pages>2</Pages>
  <Words>113</Words>
  <Characters>678</Characters>
  <Application>Microsoft Office Word</Application>
  <DocSecurity>0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Regulamin Szkoły Doktorskiej</vt:lpstr>
    </vt:vector>
  </TitlesOfParts>
  <Company/>
  <LinksUpToDate>false</LinksUpToDate>
  <CharactersWithSpaces>790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Wniosek o przyznanie zapomogi</dc:title>
  <dc:creator>Paweł Kapusta</dc:creator>
  <cp:lastModifiedBy>Marian Wysocki</cp:lastModifiedBy>
  <cp:revision>6</cp:revision>
  <cp:lastPrinted>2024-12-15T10:23:00Z</cp:lastPrinted>
  <dcterms:created xsi:type="dcterms:W3CDTF">2026-04-16T11:05:00Z</dcterms:created>
  <dcterms:modified xsi:type="dcterms:W3CDTF">2026-04-28T13:55:00Z</dcterms:modified>
</cp:coreProperties>
</file>