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D5973" w14:textId="218AC4FF" w:rsidR="00B3738A" w:rsidRPr="0059128E" w:rsidRDefault="00B15F70" w:rsidP="00427C3A">
      <w:pPr>
        <w:rPr>
          <w:rFonts w:eastAsia="Times New Roman"/>
          <w:lang w:val="en-US"/>
        </w:rPr>
      </w:pPr>
      <w:bookmarkStart w:id="0" w:name="_Toc185118574"/>
      <w:r w:rsidRPr="0059128E">
        <w:rPr>
          <w:rFonts w:eastAsia="Times New Roman"/>
          <w:lang w:val="en-US"/>
        </w:rPr>
        <w:t>Appendix to the Regulations on the Awarding of</w:t>
      </w:r>
      <w:r w:rsidR="00586058" w:rsidRPr="0059128E">
        <w:rPr>
          <w:rFonts w:eastAsia="Times New Roman"/>
          <w:lang w:val="en-US"/>
        </w:rPr>
        <w:t xml:space="preserve"> the </w:t>
      </w:r>
      <w:r w:rsidR="00446FBF" w:rsidRPr="0059128E">
        <w:rPr>
          <w:rFonts w:eastAsia="Times New Roman"/>
          <w:lang w:val="en-US"/>
        </w:rPr>
        <w:t xml:space="preserve">Allowance </w:t>
      </w:r>
      <w:r w:rsidRPr="0059128E">
        <w:rPr>
          <w:rFonts w:eastAsia="Times New Roman"/>
          <w:lang w:val="en-US"/>
        </w:rPr>
        <w:t>to Doctoral Students at the Doctoral School of Natural and Agricultural Sciences</w:t>
      </w:r>
    </w:p>
    <w:p w14:paraId="3A8180D5" w14:textId="1EA5CF5B" w:rsidR="00B83003" w:rsidRPr="0059128E" w:rsidRDefault="00885E27" w:rsidP="006C68B8">
      <w:pPr>
        <w:pStyle w:val="Nagwek1"/>
        <w:spacing w:before="480"/>
        <w:rPr>
          <w:lang w:val="en-US"/>
        </w:rPr>
      </w:pPr>
      <w:r w:rsidRPr="0059128E">
        <w:rPr>
          <w:lang w:val="en-US"/>
        </w:rPr>
        <w:t xml:space="preserve">Application for </w:t>
      </w:r>
      <w:r w:rsidR="007947CE" w:rsidRPr="0059128E">
        <w:rPr>
          <w:lang w:val="en-US"/>
        </w:rPr>
        <w:t>the</w:t>
      </w:r>
      <w:r w:rsidR="00915519" w:rsidRPr="0059128E">
        <w:rPr>
          <w:lang w:val="en-US"/>
        </w:rPr>
        <w:t xml:space="preserve"> </w:t>
      </w:r>
      <w:r w:rsidR="00446FBF" w:rsidRPr="0059128E">
        <w:rPr>
          <w:lang w:val="en-US"/>
        </w:rPr>
        <w:t xml:space="preserve">allowance </w:t>
      </w:r>
    </w:p>
    <w:p w14:paraId="15384226" w14:textId="278E8A20" w:rsidR="00B83003" w:rsidRPr="0059128E" w:rsidRDefault="006939D7" w:rsidP="00824497">
      <w:pPr>
        <w:pStyle w:val="Nagwek2"/>
        <w:rPr>
          <w:rFonts w:eastAsia="Times New Roman"/>
          <w:lang w:val="en-US"/>
        </w:rPr>
      </w:pPr>
      <w:r w:rsidRPr="0059128E">
        <w:rPr>
          <w:rFonts w:eastAsia="Times New Roman"/>
          <w:lang w:val="en-US"/>
        </w:rPr>
        <w:t>Applicant’s information</w:t>
      </w:r>
    </w:p>
    <w:p w14:paraId="2A4E6C52" w14:textId="11000FAF" w:rsidR="00B83003" w:rsidRPr="0059128E" w:rsidRDefault="006939D7" w:rsidP="006C68B8">
      <w:pPr>
        <w:pStyle w:val="Akapitzlist"/>
        <w:numPr>
          <w:ilvl w:val="0"/>
          <w:numId w:val="40"/>
        </w:numPr>
        <w:tabs>
          <w:tab w:val="clear" w:pos="720"/>
          <w:tab w:val="left" w:leader="underscore" w:pos="9072"/>
        </w:tabs>
        <w:ind w:left="714" w:hanging="357"/>
        <w:rPr>
          <w:lang w:val="en-US"/>
        </w:rPr>
      </w:pPr>
      <w:r w:rsidRPr="0059128E">
        <w:rPr>
          <w:lang w:val="en-US"/>
        </w:rPr>
        <w:t>Name and Surname</w:t>
      </w:r>
      <w:r w:rsidR="00B83003" w:rsidRPr="0059128E">
        <w:rPr>
          <w:lang w:val="en-US"/>
        </w:rPr>
        <w:t xml:space="preserve">: </w:t>
      </w:r>
      <w:r w:rsidR="006C68B8" w:rsidRPr="0059128E">
        <w:rPr>
          <w:rFonts w:cs="Calibri"/>
          <w:lang w:val="en-US"/>
        </w:rPr>
        <w:tab/>
      </w:r>
    </w:p>
    <w:p w14:paraId="1D9E4854" w14:textId="086CA577" w:rsidR="00B83003" w:rsidRPr="0059128E" w:rsidRDefault="006939D7" w:rsidP="006C68B8">
      <w:pPr>
        <w:pStyle w:val="Akapitzlist"/>
        <w:numPr>
          <w:ilvl w:val="0"/>
          <w:numId w:val="40"/>
        </w:numPr>
        <w:tabs>
          <w:tab w:val="left" w:leader="underscore" w:pos="9072"/>
        </w:tabs>
        <w:ind w:left="714" w:hanging="357"/>
        <w:rPr>
          <w:lang w:val="en-US"/>
        </w:rPr>
      </w:pPr>
      <w:r w:rsidRPr="0059128E">
        <w:rPr>
          <w:lang w:val="en-US"/>
        </w:rPr>
        <w:t>A</w:t>
      </w:r>
      <w:r w:rsidR="00B83003" w:rsidRPr="0059128E">
        <w:rPr>
          <w:lang w:val="en-US"/>
        </w:rPr>
        <w:t>lbum</w:t>
      </w:r>
      <w:r w:rsidRPr="0059128E">
        <w:rPr>
          <w:lang w:val="en-US"/>
        </w:rPr>
        <w:t xml:space="preserve"> ID</w:t>
      </w:r>
      <w:r w:rsidR="00B83003" w:rsidRPr="0059128E">
        <w:rPr>
          <w:lang w:val="en-US"/>
        </w:rPr>
        <w:t xml:space="preserve"> / </w:t>
      </w:r>
      <w:r w:rsidRPr="0059128E">
        <w:rPr>
          <w:lang w:val="en-US"/>
        </w:rPr>
        <w:t xml:space="preserve">Doctoral Student </w:t>
      </w:r>
      <w:r w:rsidR="00B83003" w:rsidRPr="0059128E">
        <w:rPr>
          <w:lang w:val="en-US"/>
        </w:rPr>
        <w:t>ID</w:t>
      </w:r>
      <w:r w:rsidR="006C68B8" w:rsidRPr="0059128E">
        <w:rPr>
          <w:lang w:val="en-US"/>
        </w:rPr>
        <w:t xml:space="preserve">: </w:t>
      </w:r>
      <w:r w:rsidR="006C68B8" w:rsidRPr="0059128E">
        <w:rPr>
          <w:rFonts w:cs="Calibri"/>
          <w:lang w:val="en-US"/>
        </w:rPr>
        <w:tab/>
      </w:r>
    </w:p>
    <w:p w14:paraId="5C497D61" w14:textId="773885EE" w:rsidR="00B83003" w:rsidRPr="0059128E" w:rsidRDefault="0099277F" w:rsidP="006C68B8">
      <w:pPr>
        <w:pStyle w:val="Akapitzlist"/>
        <w:numPr>
          <w:ilvl w:val="0"/>
          <w:numId w:val="40"/>
        </w:numPr>
        <w:tabs>
          <w:tab w:val="left" w:leader="underscore" w:pos="9072"/>
        </w:tabs>
        <w:rPr>
          <w:lang w:val="en-US"/>
        </w:rPr>
      </w:pPr>
      <w:r w:rsidRPr="0059128E">
        <w:rPr>
          <w:lang w:val="en-US"/>
        </w:rPr>
        <w:t>Year of study</w:t>
      </w:r>
      <w:r w:rsidR="00B83003" w:rsidRPr="0059128E">
        <w:rPr>
          <w:lang w:val="en-US"/>
        </w:rPr>
        <w:t>:</w:t>
      </w:r>
      <w:r w:rsidR="006C68B8" w:rsidRPr="0059128E">
        <w:rPr>
          <w:lang w:val="en-US"/>
        </w:rPr>
        <w:t xml:space="preserve"> </w:t>
      </w:r>
      <w:r w:rsidR="006C68B8" w:rsidRPr="0059128E">
        <w:rPr>
          <w:lang w:val="en-US"/>
        </w:rPr>
        <w:tab/>
      </w:r>
    </w:p>
    <w:p w14:paraId="0A5BDB4B" w14:textId="5E89C0E2" w:rsidR="00B83003" w:rsidRPr="0059128E" w:rsidRDefault="0099277F" w:rsidP="006C68B8">
      <w:pPr>
        <w:pStyle w:val="Akapitzlist"/>
        <w:numPr>
          <w:ilvl w:val="0"/>
          <w:numId w:val="40"/>
        </w:numPr>
        <w:tabs>
          <w:tab w:val="left" w:leader="underscore" w:pos="9072"/>
        </w:tabs>
        <w:rPr>
          <w:lang w:val="en-US"/>
        </w:rPr>
      </w:pPr>
      <w:r w:rsidRPr="0059128E">
        <w:rPr>
          <w:lang w:val="en-US"/>
        </w:rPr>
        <w:t>Contact phone number</w:t>
      </w:r>
      <w:r w:rsidR="00B83003" w:rsidRPr="0059128E">
        <w:rPr>
          <w:lang w:val="en-US"/>
        </w:rPr>
        <w:t xml:space="preserve">: </w:t>
      </w:r>
      <w:r w:rsidR="006C68B8" w:rsidRPr="0059128E">
        <w:rPr>
          <w:lang w:val="en-US"/>
        </w:rPr>
        <w:tab/>
      </w:r>
    </w:p>
    <w:p w14:paraId="00F872B0" w14:textId="1B73A2FC" w:rsidR="00B83003" w:rsidRPr="0059128E" w:rsidRDefault="0099277F" w:rsidP="006C68B8">
      <w:pPr>
        <w:pStyle w:val="Akapitzlist"/>
        <w:numPr>
          <w:ilvl w:val="0"/>
          <w:numId w:val="40"/>
        </w:numPr>
        <w:tabs>
          <w:tab w:val="left" w:leader="underscore" w:pos="9072"/>
        </w:tabs>
        <w:rPr>
          <w:lang w:val="en-US"/>
        </w:rPr>
      </w:pPr>
      <w:r w:rsidRPr="0059128E">
        <w:rPr>
          <w:lang w:val="en-US"/>
        </w:rPr>
        <w:t>E</w:t>
      </w:r>
      <w:r w:rsidR="00B83003" w:rsidRPr="0059128E">
        <w:rPr>
          <w:lang w:val="en-US"/>
        </w:rPr>
        <w:t>-mail</w:t>
      </w:r>
      <w:r w:rsidRPr="0059128E">
        <w:rPr>
          <w:lang w:val="en-US"/>
        </w:rPr>
        <w:t xml:space="preserve"> address</w:t>
      </w:r>
      <w:r w:rsidR="00B83003" w:rsidRPr="0059128E">
        <w:rPr>
          <w:lang w:val="en-US"/>
        </w:rPr>
        <w:t xml:space="preserve">: </w:t>
      </w:r>
      <w:r w:rsidR="006C68B8" w:rsidRPr="0059128E">
        <w:rPr>
          <w:lang w:val="en-US"/>
        </w:rPr>
        <w:tab/>
      </w:r>
    </w:p>
    <w:p w14:paraId="56548461" w14:textId="48B2C57A" w:rsidR="00B83003" w:rsidRPr="0059128E" w:rsidRDefault="008D07FB" w:rsidP="006C68B8">
      <w:pPr>
        <w:pStyle w:val="Nagwek2"/>
        <w:tabs>
          <w:tab w:val="left" w:leader="underscore" w:pos="9072"/>
        </w:tabs>
        <w:rPr>
          <w:rFonts w:eastAsia="Times New Roman"/>
          <w:lang w:val="en-US"/>
        </w:rPr>
      </w:pPr>
      <w:r w:rsidRPr="0059128E">
        <w:rPr>
          <w:rFonts w:eastAsia="Times New Roman"/>
          <w:lang w:val="en-US"/>
        </w:rPr>
        <w:t>Application</w:t>
      </w:r>
    </w:p>
    <w:p w14:paraId="326CCA66" w14:textId="7C65B872" w:rsidR="00B83003" w:rsidRPr="0059128E" w:rsidRDefault="004A40DA" w:rsidP="006C68B8">
      <w:pPr>
        <w:tabs>
          <w:tab w:val="left" w:leader="underscore" w:pos="9072"/>
        </w:tabs>
        <w:rPr>
          <w:lang w:val="en-US"/>
        </w:rPr>
      </w:pPr>
      <w:r w:rsidRPr="0059128E">
        <w:rPr>
          <w:lang w:val="en-US"/>
        </w:rPr>
        <w:t xml:space="preserve">I am requesting a one-time </w:t>
      </w:r>
      <w:r w:rsidR="00446FBF" w:rsidRPr="0059128E">
        <w:rPr>
          <w:lang w:val="en-US"/>
        </w:rPr>
        <w:t xml:space="preserve">allowance </w:t>
      </w:r>
      <w:r w:rsidRPr="0059128E">
        <w:rPr>
          <w:lang w:val="en-US"/>
        </w:rPr>
        <w:t>payment in the amount of (PLN)</w:t>
      </w:r>
      <w:r w:rsidR="006C68B8" w:rsidRPr="0059128E">
        <w:rPr>
          <w:lang w:val="en-US"/>
        </w:rPr>
        <w:tab/>
      </w:r>
      <w:r w:rsidR="007D5CA9" w:rsidRPr="0059128E">
        <w:rPr>
          <w:lang w:val="en-US"/>
        </w:rPr>
        <w:br/>
      </w:r>
      <w:r w:rsidR="0003406E" w:rsidRPr="0059128E">
        <w:rPr>
          <w:lang w:val="en-US"/>
        </w:rPr>
        <w:t>to be transferred to bank account no.</w:t>
      </w:r>
      <w:r w:rsidR="006C68B8" w:rsidRPr="0059128E">
        <w:rPr>
          <w:rFonts w:cs="Calibri"/>
          <w:lang w:val="en-US"/>
        </w:rPr>
        <w:tab/>
      </w:r>
    </w:p>
    <w:p w14:paraId="129D6DBE" w14:textId="101E3313" w:rsidR="00B83003" w:rsidRPr="0059128E" w:rsidRDefault="00DD3808" w:rsidP="006C68B8">
      <w:pPr>
        <w:pStyle w:val="Nagwek2"/>
        <w:tabs>
          <w:tab w:val="left" w:leader="underscore" w:pos="9072"/>
        </w:tabs>
        <w:rPr>
          <w:rFonts w:eastAsia="Times New Roman"/>
          <w:lang w:val="en-US"/>
        </w:rPr>
      </w:pPr>
      <w:bookmarkStart w:id="1" w:name="_Hlk224733360"/>
      <w:r w:rsidRPr="0059128E">
        <w:rPr>
          <w:rFonts w:eastAsia="Times New Roman"/>
          <w:lang w:val="en-US"/>
        </w:rPr>
        <w:t>Justification</w:t>
      </w:r>
    </w:p>
    <w:bookmarkEnd w:id="1"/>
    <w:p w14:paraId="3C87DED3" w14:textId="021ECFBD" w:rsidR="00B83003" w:rsidRPr="0059128E" w:rsidRDefault="00DD3808" w:rsidP="006C68B8">
      <w:pPr>
        <w:tabs>
          <w:tab w:val="left" w:leader="underscore" w:pos="9072"/>
        </w:tabs>
        <w:rPr>
          <w:rFonts w:eastAsia="Times New Roman"/>
          <w:lang w:val="en-US"/>
        </w:rPr>
      </w:pPr>
      <w:r w:rsidRPr="0059128E">
        <w:rPr>
          <w:rFonts w:eastAsia="Times New Roman"/>
          <w:lang w:val="en-US"/>
        </w:rPr>
        <w:t>I am submitting this request due to a difficult life situation caused by (check the appropriat</w:t>
      </w:r>
      <w:r w:rsidR="00DD46DC" w:rsidRPr="0059128E">
        <w:rPr>
          <w:rFonts w:eastAsia="Times New Roman"/>
          <w:lang w:val="en-US"/>
        </w:rPr>
        <w:t>e</w:t>
      </w:r>
      <w:r w:rsidRPr="0059128E">
        <w:rPr>
          <w:rFonts w:eastAsia="Times New Roman"/>
          <w:lang w:val="en-US"/>
        </w:rPr>
        <w:t>):</w:t>
      </w:r>
    </w:p>
    <w:p w14:paraId="78967DB9" w14:textId="1A28D3BD" w:rsidR="009C3613" w:rsidRPr="0059128E" w:rsidRDefault="008354E7" w:rsidP="009C3613">
      <w:pPr>
        <w:pStyle w:val="Akapitzlist"/>
        <w:numPr>
          <w:ilvl w:val="0"/>
          <w:numId w:val="41"/>
        </w:numPr>
        <w:tabs>
          <w:tab w:val="left" w:leader="underscore" w:pos="9072"/>
        </w:tabs>
        <w:rPr>
          <w:lang w:val="en-US"/>
        </w:rPr>
      </w:pPr>
      <w:r w:rsidRPr="0059128E">
        <w:rPr>
          <w:lang w:val="en-US"/>
        </w:rPr>
        <w:t>illness</w:t>
      </w:r>
    </w:p>
    <w:p w14:paraId="3E41BFCC" w14:textId="77777777" w:rsidR="008354E7" w:rsidRPr="0059128E" w:rsidRDefault="008354E7" w:rsidP="006D52A3">
      <w:pPr>
        <w:pStyle w:val="Akapitzlist"/>
        <w:numPr>
          <w:ilvl w:val="0"/>
          <w:numId w:val="41"/>
        </w:numPr>
        <w:tabs>
          <w:tab w:val="left" w:leader="underscore" w:pos="9072"/>
        </w:tabs>
        <w:rPr>
          <w:lang w:val="en-US"/>
        </w:rPr>
      </w:pPr>
      <w:r w:rsidRPr="0059128E">
        <w:rPr>
          <w:lang w:val="en-US"/>
        </w:rPr>
        <w:t>accident</w:t>
      </w:r>
    </w:p>
    <w:p w14:paraId="206C9EF0" w14:textId="77777777" w:rsidR="00915519" w:rsidRPr="0059128E" w:rsidRDefault="00915519" w:rsidP="009C3613">
      <w:pPr>
        <w:pStyle w:val="Akapitzlist"/>
        <w:numPr>
          <w:ilvl w:val="0"/>
          <w:numId w:val="41"/>
        </w:numPr>
        <w:tabs>
          <w:tab w:val="left" w:leader="underscore" w:pos="9072"/>
        </w:tabs>
        <w:rPr>
          <w:lang w:val="en-US"/>
        </w:rPr>
      </w:pPr>
      <w:r w:rsidRPr="0059128E">
        <w:rPr>
          <w:lang w:val="en-US"/>
        </w:rPr>
        <w:t>death of a close family member</w:t>
      </w:r>
    </w:p>
    <w:p w14:paraId="3C5B1946" w14:textId="076A9F44" w:rsidR="009C3613" w:rsidRPr="0059128E" w:rsidRDefault="00303221" w:rsidP="009C3613">
      <w:pPr>
        <w:pStyle w:val="Akapitzlist"/>
        <w:numPr>
          <w:ilvl w:val="0"/>
          <w:numId w:val="41"/>
        </w:numPr>
        <w:tabs>
          <w:tab w:val="left" w:leader="underscore" w:pos="9072"/>
        </w:tabs>
        <w:rPr>
          <w:lang w:val="en-US"/>
        </w:rPr>
      </w:pPr>
      <w:r w:rsidRPr="0059128E">
        <w:rPr>
          <w:lang w:val="en-US"/>
        </w:rPr>
        <w:t>unforeseen event (specify)</w:t>
      </w:r>
      <w:r w:rsidR="00B83003" w:rsidRPr="0059128E">
        <w:rPr>
          <w:lang w:val="en-US"/>
        </w:rPr>
        <w:t>:</w:t>
      </w:r>
      <w:r w:rsidR="0047588A" w:rsidRPr="0059128E">
        <w:rPr>
          <w:lang w:val="en-US"/>
        </w:rPr>
        <w:t xml:space="preserve"> </w:t>
      </w:r>
      <w:r w:rsidR="00470F8E" w:rsidRPr="0059128E">
        <w:rPr>
          <w:lang w:val="en-US"/>
        </w:rPr>
        <w:tab/>
      </w:r>
    </w:p>
    <w:p w14:paraId="437C2576" w14:textId="1E2858E6" w:rsidR="00B83003" w:rsidRPr="0059128E" w:rsidRDefault="0059128E" w:rsidP="009C3613">
      <w:pPr>
        <w:pStyle w:val="Akapitzlist"/>
        <w:numPr>
          <w:ilvl w:val="0"/>
          <w:numId w:val="41"/>
        </w:numPr>
        <w:tabs>
          <w:tab w:val="left" w:leader="underscore" w:pos="9072"/>
        </w:tabs>
        <w:rPr>
          <w:lang w:val="en-US"/>
        </w:rPr>
      </w:pPr>
      <w:r w:rsidRPr="0059128E">
        <w:rPr>
          <w:lang w:val="en-US"/>
        </w:rPr>
        <w:t>another</w:t>
      </w:r>
      <w:r w:rsidR="00DE085A" w:rsidRPr="0059128E">
        <w:rPr>
          <w:lang w:val="en-US"/>
        </w:rPr>
        <w:t xml:space="preserve"> situation (specify)</w:t>
      </w:r>
      <w:r w:rsidR="00B83003" w:rsidRPr="0059128E">
        <w:rPr>
          <w:lang w:val="en-US"/>
        </w:rPr>
        <w:t>:</w:t>
      </w:r>
      <w:r w:rsidR="00470F8E" w:rsidRPr="0059128E">
        <w:rPr>
          <w:lang w:val="en-US"/>
        </w:rPr>
        <w:tab/>
      </w:r>
    </w:p>
    <w:p w14:paraId="3A61FBA3" w14:textId="52D70A49" w:rsidR="00B83003" w:rsidRPr="0059128E" w:rsidRDefault="00730CCF" w:rsidP="006C68B8">
      <w:pPr>
        <w:tabs>
          <w:tab w:val="left" w:leader="underscore" w:pos="9072"/>
        </w:tabs>
        <w:rPr>
          <w:rFonts w:eastAsia="Times New Roman"/>
          <w:lang w:val="en-US"/>
        </w:rPr>
      </w:pPr>
      <w:r w:rsidRPr="0059128E">
        <w:rPr>
          <w:rFonts w:eastAsia="Times New Roman"/>
          <w:lang w:val="en-US"/>
        </w:rPr>
        <w:t xml:space="preserve">Detailed description of the circumstances justifying the application for </w:t>
      </w:r>
      <w:r w:rsidR="007947CE" w:rsidRPr="0059128E">
        <w:rPr>
          <w:rFonts w:eastAsia="Times New Roman"/>
          <w:lang w:val="en-US"/>
        </w:rPr>
        <w:t xml:space="preserve">the allowance </w:t>
      </w:r>
      <w:r w:rsidRPr="0059128E">
        <w:rPr>
          <w:rFonts w:eastAsia="Times New Roman"/>
          <w:lang w:val="en-US"/>
        </w:rPr>
        <w:t xml:space="preserve">and the date of </w:t>
      </w:r>
      <w:r w:rsidR="00DE085A" w:rsidRPr="0059128E">
        <w:rPr>
          <w:rFonts w:eastAsia="Times New Roman"/>
          <w:lang w:val="en-US"/>
        </w:rPr>
        <w:t>the event:</w:t>
      </w:r>
      <w:r w:rsidR="009D13DC" w:rsidRPr="0059128E">
        <w:rPr>
          <w:rFonts w:eastAsia="Times New Roman"/>
          <w:lang w:val="en-US"/>
        </w:rPr>
        <w:tab/>
      </w:r>
    </w:p>
    <w:p w14:paraId="2135A7B8" w14:textId="36B8C950" w:rsidR="009F02F0" w:rsidRPr="0059128E" w:rsidRDefault="004A0BE6" w:rsidP="003128D9">
      <w:pPr>
        <w:keepNext/>
        <w:tabs>
          <w:tab w:val="left" w:leader="underscore" w:pos="9072"/>
        </w:tabs>
        <w:rPr>
          <w:rFonts w:eastAsia="Times New Roman"/>
          <w:lang w:val="en-US"/>
        </w:rPr>
      </w:pPr>
      <w:r w:rsidRPr="0059128E">
        <w:rPr>
          <w:rFonts w:eastAsia="Times New Roman"/>
          <w:lang w:val="en-US"/>
        </w:rPr>
        <w:lastRenderedPageBreak/>
        <w:t>I am enclosing documents confirming the incident (list them)</w:t>
      </w:r>
      <w:r w:rsidR="009F02F0" w:rsidRPr="0059128E">
        <w:rPr>
          <w:rFonts w:eastAsia="Times New Roman"/>
          <w:lang w:val="en-US"/>
        </w:rPr>
        <w:t>:</w:t>
      </w:r>
    </w:p>
    <w:p w14:paraId="47ACADC8" w14:textId="6260479F" w:rsidR="009F02F0" w:rsidRPr="0059128E" w:rsidRDefault="00FB4471" w:rsidP="006C68B8">
      <w:pPr>
        <w:tabs>
          <w:tab w:val="left" w:leader="underscore" w:pos="9072"/>
        </w:tabs>
        <w:rPr>
          <w:rFonts w:eastAsia="Times New Roman"/>
          <w:lang w:val="en-US"/>
        </w:rPr>
      </w:pPr>
      <w:r w:rsidRPr="0059128E">
        <w:rPr>
          <w:rFonts w:eastAsia="Times New Roman"/>
          <w:lang w:val="en-US"/>
        </w:rPr>
        <w:tab/>
      </w:r>
    </w:p>
    <w:bookmarkEnd w:id="0"/>
    <w:p w14:paraId="6A4C37F7" w14:textId="4B1576A6" w:rsidR="009F02F0" w:rsidRPr="0059128E" w:rsidRDefault="007A7462" w:rsidP="006014F0">
      <w:pPr>
        <w:tabs>
          <w:tab w:val="left" w:leader="underscore" w:pos="4536"/>
        </w:tabs>
        <w:rPr>
          <w:rFonts w:cs="Calibri"/>
          <w:lang w:val="en-US"/>
        </w:rPr>
      </w:pPr>
      <w:r w:rsidRPr="0059128E">
        <w:rPr>
          <w:lang w:val="en-US"/>
        </w:rPr>
        <w:t xml:space="preserve">Place and date: </w:t>
      </w:r>
      <w:r w:rsidR="009F02F0" w:rsidRPr="0059128E">
        <w:rPr>
          <w:rFonts w:cs="Calibri"/>
          <w:lang w:val="en-US"/>
        </w:rPr>
        <w:tab/>
      </w:r>
    </w:p>
    <w:p w14:paraId="090BE217" w14:textId="0E97EFAF" w:rsidR="009F02F0" w:rsidRPr="0059128E" w:rsidRDefault="00307287" w:rsidP="006014F0">
      <w:pPr>
        <w:tabs>
          <w:tab w:val="left" w:leader="underscore" w:pos="4536"/>
        </w:tabs>
        <w:rPr>
          <w:rFonts w:cs="Calibri"/>
          <w:u w:val="single"/>
          <w:lang w:val="en-US"/>
        </w:rPr>
      </w:pPr>
      <w:r w:rsidRPr="0059128E">
        <w:rPr>
          <w:lang w:val="en-US"/>
        </w:rPr>
        <w:t>Signature of the applicant</w:t>
      </w:r>
      <w:r w:rsidR="009F02F0" w:rsidRPr="0059128E">
        <w:rPr>
          <w:lang w:val="en-US"/>
        </w:rPr>
        <w:t xml:space="preserve">: </w:t>
      </w:r>
      <w:r w:rsidR="009F02F0" w:rsidRPr="0059128E">
        <w:rPr>
          <w:rFonts w:cs="Calibri"/>
          <w:lang w:val="en-US"/>
        </w:rPr>
        <w:tab/>
      </w:r>
    </w:p>
    <w:sectPr w:rsidR="009F02F0" w:rsidRPr="0059128E" w:rsidSect="003604E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62F05" w14:textId="77777777" w:rsidR="00F850D0" w:rsidRPr="00A649B0" w:rsidRDefault="00F850D0" w:rsidP="00427C3A">
      <w:r w:rsidRPr="00A649B0">
        <w:separator/>
      </w:r>
    </w:p>
  </w:endnote>
  <w:endnote w:type="continuationSeparator" w:id="0">
    <w:p w14:paraId="6EE4386E" w14:textId="77777777" w:rsidR="00F850D0" w:rsidRPr="00A649B0" w:rsidRDefault="00F850D0" w:rsidP="00427C3A">
      <w:r w:rsidRPr="00A649B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  <w:embedRegular r:id="rId1" w:fontKey="{FBF4D5A1-C98B-4DC0-AA17-F9723C30D7B3}"/>
    <w:embedBold r:id="rId2" w:fontKey="{A44BC6A7-AAB8-497C-8EC7-650E5DB1E0CA}"/>
    <w:embedBoldItalic r:id="rId3" w:fontKey="{46604A1B-CFD8-4AEF-88BF-13D51FD87F9B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4" w:fontKey="{C68EBEA1-956E-4D74-A90F-9CC9B1C3FBB6}"/>
    <w:embedBold r:id="rId5" w:fontKey="{F562C7ED-6181-4490-ADD2-37392DE019AF}"/>
    <w:embedBoldItalic r:id="rId6" w:fontKey="{BB00D5EB-B6A9-407C-8A72-4FC687579F18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  <w:embedRegular r:id="rId7" w:fontKey="{556430DB-B2E8-487D-88CA-022CDE42DB2E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8" w:fontKey="{FAF09027-E38F-4A01-AC11-685185ACA747}"/>
  </w:font>
  <w:font w:name="Lato Black">
    <w:panose1 w:val="020F0A02020204030203"/>
    <w:charset w:val="EE"/>
    <w:family w:val="swiss"/>
    <w:pitch w:val="variable"/>
    <w:sig w:usb0="A00000AF" w:usb1="5000604B" w:usb2="00000000" w:usb3="00000000" w:csb0="00000093" w:csb1="00000000"/>
    <w:embedRegular r:id="rId9" w:fontKey="{265680E6-37BF-4C41-A400-DF601488D70C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0" w:fontKey="{5B7692D2-12C5-43BE-9E18-CC70BF0F851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lang w:val="en-GB"/>
      </w:rPr>
      <w:id w:val="297445135"/>
      <w:docPartObj>
        <w:docPartGallery w:val="Page Numbers (Bottom of Page)"/>
        <w:docPartUnique/>
      </w:docPartObj>
    </w:sdtPr>
    <w:sdtContent>
      <w:sdt>
        <w:sdtPr>
          <w:rPr>
            <w:lang w:val="en-GB"/>
          </w:rPr>
          <w:id w:val="98381352"/>
          <w:docPartObj>
            <w:docPartGallery w:val="Page Numbers (Top of Page)"/>
            <w:docPartUnique/>
          </w:docPartObj>
        </w:sdtPr>
        <w:sdtContent>
          <w:p w14:paraId="697A0F78" w14:textId="2EC93005" w:rsidR="00C14943" w:rsidRPr="003C0762" w:rsidRDefault="003C0762" w:rsidP="00427C3A">
            <w:pPr>
              <w:pStyle w:val="Stopka"/>
              <w:rPr>
                <w:lang w:val="en-GB"/>
              </w:rPr>
            </w:pPr>
            <w:r w:rsidRPr="003C0762">
              <w:rPr>
                <w:lang w:val="en-GB"/>
              </w:rPr>
              <w:t>Page</w:t>
            </w:r>
            <w:r w:rsidR="00191E93" w:rsidRPr="003C0762">
              <w:rPr>
                <w:lang w:val="en-GB"/>
              </w:rPr>
              <w:t xml:space="preserve"> </w:t>
            </w:r>
            <w:r w:rsidR="00191E93" w:rsidRPr="003C0762">
              <w:rPr>
                <w:b/>
                <w:szCs w:val="24"/>
                <w:lang w:val="en-GB"/>
              </w:rPr>
              <w:fldChar w:fldCharType="begin"/>
            </w:r>
            <w:r w:rsidR="00191E93" w:rsidRPr="003C0762">
              <w:rPr>
                <w:b/>
                <w:lang w:val="en-GB"/>
              </w:rPr>
              <w:instrText>PAGE</w:instrText>
            </w:r>
            <w:r w:rsidR="00191E93" w:rsidRPr="003C0762">
              <w:rPr>
                <w:b/>
                <w:szCs w:val="24"/>
                <w:lang w:val="en-GB"/>
              </w:rPr>
              <w:fldChar w:fldCharType="separate"/>
            </w:r>
            <w:r w:rsidR="00EE4AA2" w:rsidRPr="003C0762">
              <w:rPr>
                <w:b/>
                <w:lang w:val="en-GB"/>
              </w:rPr>
              <w:t>1</w:t>
            </w:r>
            <w:r w:rsidR="00191E93" w:rsidRPr="003C0762">
              <w:rPr>
                <w:b/>
                <w:szCs w:val="24"/>
                <w:lang w:val="en-GB"/>
              </w:rPr>
              <w:fldChar w:fldCharType="end"/>
            </w:r>
            <w:r w:rsidR="00191E93" w:rsidRPr="003C0762">
              <w:rPr>
                <w:lang w:val="en-GB"/>
              </w:rPr>
              <w:t xml:space="preserve"> </w:t>
            </w:r>
            <w:r w:rsidR="00B929B9">
              <w:rPr>
                <w:lang w:val="en-GB"/>
              </w:rPr>
              <w:t>from</w:t>
            </w:r>
            <w:r w:rsidR="00191E93" w:rsidRPr="003C0762">
              <w:rPr>
                <w:lang w:val="en-GB"/>
              </w:rPr>
              <w:t xml:space="preserve"> </w:t>
            </w:r>
            <w:r w:rsidR="00191E93" w:rsidRPr="003C0762">
              <w:rPr>
                <w:b/>
                <w:szCs w:val="24"/>
                <w:lang w:val="en-GB"/>
              </w:rPr>
              <w:fldChar w:fldCharType="begin"/>
            </w:r>
            <w:r w:rsidR="00191E93" w:rsidRPr="003C0762">
              <w:rPr>
                <w:b/>
                <w:lang w:val="en-GB"/>
              </w:rPr>
              <w:instrText>NUMPAGES</w:instrText>
            </w:r>
            <w:r w:rsidR="00191E93" w:rsidRPr="003C0762">
              <w:rPr>
                <w:b/>
                <w:szCs w:val="24"/>
                <w:lang w:val="en-GB"/>
              </w:rPr>
              <w:fldChar w:fldCharType="separate"/>
            </w:r>
            <w:r w:rsidR="00EE4AA2" w:rsidRPr="003C0762">
              <w:rPr>
                <w:b/>
                <w:lang w:val="en-GB"/>
              </w:rPr>
              <w:t>2</w:t>
            </w:r>
            <w:r w:rsidR="00191E93" w:rsidRPr="003C0762">
              <w:rPr>
                <w:b/>
                <w:szCs w:val="24"/>
                <w:lang w:val="en-GB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5DB1E" w14:textId="77777777" w:rsidR="00F850D0" w:rsidRPr="00A649B0" w:rsidRDefault="00F850D0" w:rsidP="00427C3A">
      <w:r w:rsidRPr="00A649B0">
        <w:separator/>
      </w:r>
    </w:p>
  </w:footnote>
  <w:footnote w:type="continuationSeparator" w:id="0">
    <w:p w14:paraId="1D95D579" w14:textId="77777777" w:rsidR="00F850D0" w:rsidRPr="00A649B0" w:rsidRDefault="00F850D0" w:rsidP="00427C3A">
      <w:r w:rsidRPr="00A649B0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93287"/>
    <w:multiLevelType w:val="hybridMultilevel"/>
    <w:tmpl w:val="5198BBCA"/>
    <w:lvl w:ilvl="0" w:tplc="AD8427AA">
      <w:start w:val="1"/>
      <w:numFmt w:val="decimal"/>
      <w:lvlText w:val="%1)"/>
      <w:lvlJc w:val="left"/>
      <w:pPr>
        <w:ind w:left="1020" w:hanging="360"/>
      </w:pPr>
    </w:lvl>
    <w:lvl w:ilvl="1" w:tplc="01F6869A">
      <w:start w:val="1"/>
      <w:numFmt w:val="decimal"/>
      <w:lvlText w:val="%2)"/>
      <w:lvlJc w:val="left"/>
      <w:pPr>
        <w:ind w:left="1020" w:hanging="360"/>
      </w:pPr>
    </w:lvl>
    <w:lvl w:ilvl="2" w:tplc="4566F046">
      <w:start w:val="1"/>
      <w:numFmt w:val="decimal"/>
      <w:lvlText w:val="%3)"/>
      <w:lvlJc w:val="left"/>
      <w:pPr>
        <w:ind w:left="1020" w:hanging="360"/>
      </w:pPr>
    </w:lvl>
    <w:lvl w:ilvl="3" w:tplc="6352A272">
      <w:start w:val="1"/>
      <w:numFmt w:val="decimal"/>
      <w:lvlText w:val="%4)"/>
      <w:lvlJc w:val="left"/>
      <w:pPr>
        <w:ind w:left="1020" w:hanging="360"/>
      </w:pPr>
    </w:lvl>
    <w:lvl w:ilvl="4" w:tplc="6AC2215E">
      <w:start w:val="1"/>
      <w:numFmt w:val="decimal"/>
      <w:lvlText w:val="%5)"/>
      <w:lvlJc w:val="left"/>
      <w:pPr>
        <w:ind w:left="1020" w:hanging="360"/>
      </w:pPr>
    </w:lvl>
    <w:lvl w:ilvl="5" w:tplc="5F6AFDF8">
      <w:start w:val="1"/>
      <w:numFmt w:val="decimal"/>
      <w:lvlText w:val="%6)"/>
      <w:lvlJc w:val="left"/>
      <w:pPr>
        <w:ind w:left="1020" w:hanging="360"/>
      </w:pPr>
    </w:lvl>
    <w:lvl w:ilvl="6" w:tplc="C5F61978">
      <w:start w:val="1"/>
      <w:numFmt w:val="decimal"/>
      <w:lvlText w:val="%7)"/>
      <w:lvlJc w:val="left"/>
      <w:pPr>
        <w:ind w:left="1020" w:hanging="360"/>
      </w:pPr>
    </w:lvl>
    <w:lvl w:ilvl="7" w:tplc="6A14F594">
      <w:start w:val="1"/>
      <w:numFmt w:val="decimal"/>
      <w:lvlText w:val="%8)"/>
      <w:lvlJc w:val="left"/>
      <w:pPr>
        <w:ind w:left="1020" w:hanging="360"/>
      </w:pPr>
    </w:lvl>
    <w:lvl w:ilvl="8" w:tplc="C9044856">
      <w:start w:val="1"/>
      <w:numFmt w:val="decimal"/>
      <w:lvlText w:val="%9)"/>
      <w:lvlJc w:val="left"/>
      <w:pPr>
        <w:ind w:left="1020" w:hanging="360"/>
      </w:pPr>
    </w:lvl>
  </w:abstractNum>
  <w:abstractNum w:abstractNumId="1" w15:restartNumberingAfterBreak="0">
    <w:nsid w:val="04B531AB"/>
    <w:multiLevelType w:val="hybridMultilevel"/>
    <w:tmpl w:val="443AD7DC"/>
    <w:lvl w:ilvl="0" w:tplc="98A0DE66">
      <w:start w:val="1"/>
      <w:numFmt w:val="decimal"/>
      <w:lvlText w:val="%1."/>
      <w:lvlJc w:val="left"/>
      <w:pPr>
        <w:ind w:left="1020" w:hanging="360"/>
      </w:pPr>
    </w:lvl>
    <w:lvl w:ilvl="1" w:tplc="A4BEA9BC">
      <w:start w:val="1"/>
      <w:numFmt w:val="decimal"/>
      <w:lvlText w:val="%2."/>
      <w:lvlJc w:val="left"/>
      <w:pPr>
        <w:ind w:left="1020" w:hanging="360"/>
      </w:pPr>
    </w:lvl>
    <w:lvl w:ilvl="2" w:tplc="FD24052A">
      <w:start w:val="1"/>
      <w:numFmt w:val="decimal"/>
      <w:lvlText w:val="%3."/>
      <w:lvlJc w:val="left"/>
      <w:pPr>
        <w:ind w:left="1020" w:hanging="360"/>
      </w:pPr>
    </w:lvl>
    <w:lvl w:ilvl="3" w:tplc="892AB568">
      <w:start w:val="1"/>
      <w:numFmt w:val="decimal"/>
      <w:lvlText w:val="%4."/>
      <w:lvlJc w:val="left"/>
      <w:pPr>
        <w:ind w:left="1020" w:hanging="360"/>
      </w:pPr>
    </w:lvl>
    <w:lvl w:ilvl="4" w:tplc="DA2E9CB4">
      <w:start w:val="1"/>
      <w:numFmt w:val="decimal"/>
      <w:lvlText w:val="%5."/>
      <w:lvlJc w:val="left"/>
      <w:pPr>
        <w:ind w:left="1020" w:hanging="360"/>
      </w:pPr>
    </w:lvl>
    <w:lvl w:ilvl="5" w:tplc="23D60EC6">
      <w:start w:val="1"/>
      <w:numFmt w:val="decimal"/>
      <w:lvlText w:val="%6."/>
      <w:lvlJc w:val="left"/>
      <w:pPr>
        <w:ind w:left="1020" w:hanging="360"/>
      </w:pPr>
    </w:lvl>
    <w:lvl w:ilvl="6" w:tplc="0E1ED94E">
      <w:start w:val="1"/>
      <w:numFmt w:val="decimal"/>
      <w:lvlText w:val="%7."/>
      <w:lvlJc w:val="left"/>
      <w:pPr>
        <w:ind w:left="1020" w:hanging="360"/>
      </w:pPr>
    </w:lvl>
    <w:lvl w:ilvl="7" w:tplc="2702FC1C">
      <w:start w:val="1"/>
      <w:numFmt w:val="decimal"/>
      <w:lvlText w:val="%8."/>
      <w:lvlJc w:val="left"/>
      <w:pPr>
        <w:ind w:left="1020" w:hanging="360"/>
      </w:pPr>
    </w:lvl>
    <w:lvl w:ilvl="8" w:tplc="83EEAA0C">
      <w:start w:val="1"/>
      <w:numFmt w:val="decimal"/>
      <w:lvlText w:val="%9."/>
      <w:lvlJc w:val="left"/>
      <w:pPr>
        <w:ind w:left="1020" w:hanging="360"/>
      </w:pPr>
    </w:lvl>
  </w:abstractNum>
  <w:abstractNum w:abstractNumId="2" w15:restartNumberingAfterBreak="0">
    <w:nsid w:val="098443AC"/>
    <w:multiLevelType w:val="multilevel"/>
    <w:tmpl w:val="BF325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Lato" w:eastAsia="Times New Roman" w:hAnsi="Lato" w:cstheme="minorHAnsi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7518CE"/>
    <w:multiLevelType w:val="multilevel"/>
    <w:tmpl w:val="28B2B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266C6D"/>
    <w:multiLevelType w:val="multilevel"/>
    <w:tmpl w:val="09A66D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106A6279"/>
    <w:multiLevelType w:val="hybridMultilevel"/>
    <w:tmpl w:val="27380178"/>
    <w:lvl w:ilvl="0" w:tplc="9BD4A010">
      <w:start w:val="1"/>
      <w:numFmt w:val="decimal"/>
      <w:lvlText w:val="%1."/>
      <w:lvlJc w:val="left"/>
      <w:pPr>
        <w:ind w:left="1020" w:hanging="360"/>
      </w:pPr>
    </w:lvl>
    <w:lvl w:ilvl="1" w:tplc="0B089460">
      <w:start w:val="1"/>
      <w:numFmt w:val="decimal"/>
      <w:lvlText w:val="%2."/>
      <w:lvlJc w:val="left"/>
      <w:pPr>
        <w:ind w:left="1020" w:hanging="360"/>
      </w:pPr>
    </w:lvl>
    <w:lvl w:ilvl="2" w:tplc="9D0C448C">
      <w:start w:val="1"/>
      <w:numFmt w:val="decimal"/>
      <w:lvlText w:val="%3."/>
      <w:lvlJc w:val="left"/>
      <w:pPr>
        <w:ind w:left="1020" w:hanging="360"/>
      </w:pPr>
    </w:lvl>
    <w:lvl w:ilvl="3" w:tplc="1062055A">
      <w:start w:val="1"/>
      <w:numFmt w:val="decimal"/>
      <w:lvlText w:val="%4."/>
      <w:lvlJc w:val="left"/>
      <w:pPr>
        <w:ind w:left="1020" w:hanging="360"/>
      </w:pPr>
    </w:lvl>
    <w:lvl w:ilvl="4" w:tplc="B2E8F374">
      <w:start w:val="1"/>
      <w:numFmt w:val="decimal"/>
      <w:lvlText w:val="%5."/>
      <w:lvlJc w:val="left"/>
      <w:pPr>
        <w:ind w:left="1020" w:hanging="360"/>
      </w:pPr>
    </w:lvl>
    <w:lvl w:ilvl="5" w:tplc="62386ABC">
      <w:start w:val="1"/>
      <w:numFmt w:val="decimal"/>
      <w:lvlText w:val="%6."/>
      <w:lvlJc w:val="left"/>
      <w:pPr>
        <w:ind w:left="1020" w:hanging="360"/>
      </w:pPr>
    </w:lvl>
    <w:lvl w:ilvl="6" w:tplc="374812CE">
      <w:start w:val="1"/>
      <w:numFmt w:val="decimal"/>
      <w:lvlText w:val="%7."/>
      <w:lvlJc w:val="left"/>
      <w:pPr>
        <w:ind w:left="1020" w:hanging="360"/>
      </w:pPr>
    </w:lvl>
    <w:lvl w:ilvl="7" w:tplc="A86E2D16">
      <w:start w:val="1"/>
      <w:numFmt w:val="decimal"/>
      <w:lvlText w:val="%8."/>
      <w:lvlJc w:val="left"/>
      <w:pPr>
        <w:ind w:left="1020" w:hanging="360"/>
      </w:pPr>
    </w:lvl>
    <w:lvl w:ilvl="8" w:tplc="19B21494">
      <w:start w:val="1"/>
      <w:numFmt w:val="decimal"/>
      <w:lvlText w:val="%9."/>
      <w:lvlJc w:val="left"/>
      <w:pPr>
        <w:ind w:left="1020" w:hanging="360"/>
      </w:pPr>
    </w:lvl>
  </w:abstractNum>
  <w:abstractNum w:abstractNumId="6" w15:restartNumberingAfterBreak="0">
    <w:nsid w:val="116F01B8"/>
    <w:multiLevelType w:val="hybridMultilevel"/>
    <w:tmpl w:val="60F29D12"/>
    <w:lvl w:ilvl="0" w:tplc="4A341BF6">
      <w:start w:val="1"/>
      <w:numFmt w:val="lowerLetter"/>
      <w:lvlText w:val="%1)"/>
      <w:lvlJc w:val="left"/>
      <w:pPr>
        <w:ind w:left="1020" w:hanging="360"/>
      </w:pPr>
    </w:lvl>
    <w:lvl w:ilvl="1" w:tplc="2B389128">
      <w:start w:val="1"/>
      <w:numFmt w:val="lowerLetter"/>
      <w:lvlText w:val="%2)"/>
      <w:lvlJc w:val="left"/>
      <w:pPr>
        <w:ind w:left="1020" w:hanging="360"/>
      </w:pPr>
    </w:lvl>
    <w:lvl w:ilvl="2" w:tplc="4EAA687C">
      <w:start w:val="1"/>
      <w:numFmt w:val="lowerLetter"/>
      <w:lvlText w:val="%3)"/>
      <w:lvlJc w:val="left"/>
      <w:pPr>
        <w:ind w:left="1020" w:hanging="360"/>
      </w:pPr>
    </w:lvl>
    <w:lvl w:ilvl="3" w:tplc="FED035AA">
      <w:start w:val="1"/>
      <w:numFmt w:val="lowerLetter"/>
      <w:lvlText w:val="%4)"/>
      <w:lvlJc w:val="left"/>
      <w:pPr>
        <w:ind w:left="1020" w:hanging="360"/>
      </w:pPr>
    </w:lvl>
    <w:lvl w:ilvl="4" w:tplc="0246B2F8">
      <w:start w:val="1"/>
      <w:numFmt w:val="lowerLetter"/>
      <w:lvlText w:val="%5)"/>
      <w:lvlJc w:val="left"/>
      <w:pPr>
        <w:ind w:left="1020" w:hanging="360"/>
      </w:pPr>
    </w:lvl>
    <w:lvl w:ilvl="5" w:tplc="6E7AB484">
      <w:start w:val="1"/>
      <w:numFmt w:val="lowerLetter"/>
      <w:lvlText w:val="%6)"/>
      <w:lvlJc w:val="left"/>
      <w:pPr>
        <w:ind w:left="1020" w:hanging="360"/>
      </w:pPr>
    </w:lvl>
    <w:lvl w:ilvl="6" w:tplc="DC0432BE">
      <w:start w:val="1"/>
      <w:numFmt w:val="lowerLetter"/>
      <w:lvlText w:val="%7)"/>
      <w:lvlJc w:val="left"/>
      <w:pPr>
        <w:ind w:left="1020" w:hanging="360"/>
      </w:pPr>
    </w:lvl>
    <w:lvl w:ilvl="7" w:tplc="1604171C">
      <w:start w:val="1"/>
      <w:numFmt w:val="lowerLetter"/>
      <w:lvlText w:val="%8)"/>
      <w:lvlJc w:val="left"/>
      <w:pPr>
        <w:ind w:left="1020" w:hanging="360"/>
      </w:pPr>
    </w:lvl>
    <w:lvl w:ilvl="8" w:tplc="ED8466F6">
      <w:start w:val="1"/>
      <w:numFmt w:val="lowerLetter"/>
      <w:lvlText w:val="%9)"/>
      <w:lvlJc w:val="left"/>
      <w:pPr>
        <w:ind w:left="1020" w:hanging="360"/>
      </w:pPr>
    </w:lvl>
  </w:abstractNum>
  <w:abstractNum w:abstractNumId="7" w15:restartNumberingAfterBreak="0">
    <w:nsid w:val="12D07BC9"/>
    <w:multiLevelType w:val="hybridMultilevel"/>
    <w:tmpl w:val="2E8ABD72"/>
    <w:lvl w:ilvl="0" w:tplc="52724A5E">
      <w:start w:val="1"/>
      <w:numFmt w:val="lowerLetter"/>
      <w:lvlText w:val="%1)"/>
      <w:lvlJc w:val="left"/>
      <w:pPr>
        <w:ind w:left="1020" w:hanging="360"/>
      </w:pPr>
    </w:lvl>
    <w:lvl w:ilvl="1" w:tplc="60AAE5CE">
      <w:start w:val="1"/>
      <w:numFmt w:val="lowerLetter"/>
      <w:lvlText w:val="%2)"/>
      <w:lvlJc w:val="left"/>
      <w:pPr>
        <w:ind w:left="1020" w:hanging="360"/>
      </w:pPr>
    </w:lvl>
    <w:lvl w:ilvl="2" w:tplc="B5AE646C">
      <w:start w:val="1"/>
      <w:numFmt w:val="lowerLetter"/>
      <w:lvlText w:val="%3)"/>
      <w:lvlJc w:val="left"/>
      <w:pPr>
        <w:ind w:left="1020" w:hanging="360"/>
      </w:pPr>
    </w:lvl>
    <w:lvl w:ilvl="3" w:tplc="09DEF33E">
      <w:start w:val="1"/>
      <w:numFmt w:val="lowerLetter"/>
      <w:lvlText w:val="%4)"/>
      <w:lvlJc w:val="left"/>
      <w:pPr>
        <w:ind w:left="1020" w:hanging="360"/>
      </w:pPr>
    </w:lvl>
    <w:lvl w:ilvl="4" w:tplc="15DAD438">
      <w:start w:val="1"/>
      <w:numFmt w:val="lowerLetter"/>
      <w:lvlText w:val="%5)"/>
      <w:lvlJc w:val="left"/>
      <w:pPr>
        <w:ind w:left="1020" w:hanging="360"/>
      </w:pPr>
    </w:lvl>
    <w:lvl w:ilvl="5" w:tplc="FEA0F5BE">
      <w:start w:val="1"/>
      <w:numFmt w:val="lowerLetter"/>
      <w:lvlText w:val="%6)"/>
      <w:lvlJc w:val="left"/>
      <w:pPr>
        <w:ind w:left="1020" w:hanging="360"/>
      </w:pPr>
    </w:lvl>
    <w:lvl w:ilvl="6" w:tplc="2E0278F0">
      <w:start w:val="1"/>
      <w:numFmt w:val="lowerLetter"/>
      <w:lvlText w:val="%7)"/>
      <w:lvlJc w:val="left"/>
      <w:pPr>
        <w:ind w:left="1020" w:hanging="360"/>
      </w:pPr>
    </w:lvl>
    <w:lvl w:ilvl="7" w:tplc="352C2848">
      <w:start w:val="1"/>
      <w:numFmt w:val="lowerLetter"/>
      <w:lvlText w:val="%8)"/>
      <w:lvlJc w:val="left"/>
      <w:pPr>
        <w:ind w:left="1020" w:hanging="360"/>
      </w:pPr>
    </w:lvl>
    <w:lvl w:ilvl="8" w:tplc="AA2CDDF2">
      <w:start w:val="1"/>
      <w:numFmt w:val="lowerLetter"/>
      <w:lvlText w:val="%9)"/>
      <w:lvlJc w:val="left"/>
      <w:pPr>
        <w:ind w:left="1020" w:hanging="360"/>
      </w:pPr>
    </w:lvl>
  </w:abstractNum>
  <w:abstractNum w:abstractNumId="8" w15:restartNumberingAfterBreak="0">
    <w:nsid w:val="15284770"/>
    <w:multiLevelType w:val="hybridMultilevel"/>
    <w:tmpl w:val="B614C5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292F99"/>
    <w:multiLevelType w:val="hybridMultilevel"/>
    <w:tmpl w:val="9536AB1C"/>
    <w:lvl w:ilvl="0" w:tplc="CD20EBB2">
      <w:start w:val="1"/>
      <w:numFmt w:val="lowerLetter"/>
      <w:lvlText w:val="%1)"/>
      <w:lvlJc w:val="left"/>
      <w:pPr>
        <w:ind w:left="1020" w:hanging="360"/>
      </w:pPr>
    </w:lvl>
    <w:lvl w:ilvl="1" w:tplc="B0CC1F9C">
      <w:start w:val="1"/>
      <w:numFmt w:val="lowerLetter"/>
      <w:lvlText w:val="%2)"/>
      <w:lvlJc w:val="left"/>
      <w:pPr>
        <w:ind w:left="1020" w:hanging="360"/>
      </w:pPr>
    </w:lvl>
    <w:lvl w:ilvl="2" w:tplc="0ED68D7E">
      <w:start w:val="1"/>
      <w:numFmt w:val="lowerLetter"/>
      <w:lvlText w:val="%3)"/>
      <w:lvlJc w:val="left"/>
      <w:pPr>
        <w:ind w:left="1020" w:hanging="360"/>
      </w:pPr>
    </w:lvl>
    <w:lvl w:ilvl="3" w:tplc="9A32D5AC">
      <w:start w:val="1"/>
      <w:numFmt w:val="lowerLetter"/>
      <w:lvlText w:val="%4)"/>
      <w:lvlJc w:val="left"/>
      <w:pPr>
        <w:ind w:left="1020" w:hanging="360"/>
      </w:pPr>
    </w:lvl>
    <w:lvl w:ilvl="4" w:tplc="BA0C032E">
      <w:start w:val="1"/>
      <w:numFmt w:val="lowerLetter"/>
      <w:lvlText w:val="%5)"/>
      <w:lvlJc w:val="left"/>
      <w:pPr>
        <w:ind w:left="1020" w:hanging="360"/>
      </w:pPr>
    </w:lvl>
    <w:lvl w:ilvl="5" w:tplc="72721D54">
      <w:start w:val="1"/>
      <w:numFmt w:val="lowerLetter"/>
      <w:lvlText w:val="%6)"/>
      <w:lvlJc w:val="left"/>
      <w:pPr>
        <w:ind w:left="1020" w:hanging="360"/>
      </w:pPr>
    </w:lvl>
    <w:lvl w:ilvl="6" w:tplc="8EA26748">
      <w:start w:val="1"/>
      <w:numFmt w:val="lowerLetter"/>
      <w:lvlText w:val="%7)"/>
      <w:lvlJc w:val="left"/>
      <w:pPr>
        <w:ind w:left="1020" w:hanging="360"/>
      </w:pPr>
    </w:lvl>
    <w:lvl w:ilvl="7" w:tplc="9D4606E4">
      <w:start w:val="1"/>
      <w:numFmt w:val="lowerLetter"/>
      <w:lvlText w:val="%8)"/>
      <w:lvlJc w:val="left"/>
      <w:pPr>
        <w:ind w:left="1020" w:hanging="360"/>
      </w:pPr>
    </w:lvl>
    <w:lvl w:ilvl="8" w:tplc="97FC2230">
      <w:start w:val="1"/>
      <w:numFmt w:val="lowerLetter"/>
      <w:lvlText w:val="%9)"/>
      <w:lvlJc w:val="left"/>
      <w:pPr>
        <w:ind w:left="1020" w:hanging="360"/>
      </w:pPr>
    </w:lvl>
  </w:abstractNum>
  <w:abstractNum w:abstractNumId="10" w15:restartNumberingAfterBreak="0">
    <w:nsid w:val="190D5078"/>
    <w:multiLevelType w:val="hybridMultilevel"/>
    <w:tmpl w:val="B922FF9E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1BB94298"/>
    <w:multiLevelType w:val="hybridMultilevel"/>
    <w:tmpl w:val="147887C0"/>
    <w:lvl w:ilvl="0" w:tplc="6096EC30">
      <w:start w:val="1"/>
      <w:numFmt w:val="decimal"/>
      <w:lvlText w:val="%1)"/>
      <w:lvlJc w:val="left"/>
      <w:pPr>
        <w:ind w:left="1020" w:hanging="360"/>
      </w:pPr>
    </w:lvl>
    <w:lvl w:ilvl="1" w:tplc="84FAEBDA">
      <w:start w:val="1"/>
      <w:numFmt w:val="decimal"/>
      <w:lvlText w:val="%2)"/>
      <w:lvlJc w:val="left"/>
      <w:pPr>
        <w:ind w:left="1020" w:hanging="360"/>
      </w:pPr>
    </w:lvl>
    <w:lvl w:ilvl="2" w:tplc="B844BCD8">
      <w:start w:val="1"/>
      <w:numFmt w:val="decimal"/>
      <w:lvlText w:val="%3)"/>
      <w:lvlJc w:val="left"/>
      <w:pPr>
        <w:ind w:left="1020" w:hanging="360"/>
      </w:pPr>
    </w:lvl>
    <w:lvl w:ilvl="3" w:tplc="1B86311E">
      <w:start w:val="1"/>
      <w:numFmt w:val="decimal"/>
      <w:lvlText w:val="%4)"/>
      <w:lvlJc w:val="left"/>
      <w:pPr>
        <w:ind w:left="1020" w:hanging="360"/>
      </w:pPr>
    </w:lvl>
    <w:lvl w:ilvl="4" w:tplc="C360B0BC">
      <w:start w:val="1"/>
      <w:numFmt w:val="decimal"/>
      <w:lvlText w:val="%5)"/>
      <w:lvlJc w:val="left"/>
      <w:pPr>
        <w:ind w:left="1020" w:hanging="360"/>
      </w:pPr>
    </w:lvl>
    <w:lvl w:ilvl="5" w:tplc="979CD404">
      <w:start w:val="1"/>
      <w:numFmt w:val="decimal"/>
      <w:lvlText w:val="%6)"/>
      <w:lvlJc w:val="left"/>
      <w:pPr>
        <w:ind w:left="1020" w:hanging="360"/>
      </w:pPr>
    </w:lvl>
    <w:lvl w:ilvl="6" w:tplc="41AA72D0">
      <w:start w:val="1"/>
      <w:numFmt w:val="decimal"/>
      <w:lvlText w:val="%7)"/>
      <w:lvlJc w:val="left"/>
      <w:pPr>
        <w:ind w:left="1020" w:hanging="360"/>
      </w:pPr>
    </w:lvl>
    <w:lvl w:ilvl="7" w:tplc="15025024">
      <w:start w:val="1"/>
      <w:numFmt w:val="decimal"/>
      <w:lvlText w:val="%8)"/>
      <w:lvlJc w:val="left"/>
      <w:pPr>
        <w:ind w:left="1020" w:hanging="360"/>
      </w:pPr>
    </w:lvl>
    <w:lvl w:ilvl="8" w:tplc="FF54C5E0">
      <w:start w:val="1"/>
      <w:numFmt w:val="decimal"/>
      <w:lvlText w:val="%9)"/>
      <w:lvlJc w:val="left"/>
      <w:pPr>
        <w:ind w:left="1020" w:hanging="360"/>
      </w:pPr>
    </w:lvl>
  </w:abstractNum>
  <w:abstractNum w:abstractNumId="12" w15:restartNumberingAfterBreak="0">
    <w:nsid w:val="1C273592"/>
    <w:multiLevelType w:val="multilevel"/>
    <w:tmpl w:val="C2C82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BE33DA"/>
    <w:multiLevelType w:val="hybridMultilevel"/>
    <w:tmpl w:val="E1DE9EFE"/>
    <w:lvl w:ilvl="0" w:tplc="26E69E7C">
      <w:start w:val="1"/>
      <w:numFmt w:val="decimal"/>
      <w:lvlText w:val="%1."/>
      <w:lvlJc w:val="left"/>
      <w:pPr>
        <w:ind w:left="1020" w:hanging="360"/>
      </w:pPr>
    </w:lvl>
    <w:lvl w:ilvl="1" w:tplc="A7A63B00">
      <w:start w:val="1"/>
      <w:numFmt w:val="decimal"/>
      <w:lvlText w:val="%2."/>
      <w:lvlJc w:val="left"/>
      <w:pPr>
        <w:ind w:left="1020" w:hanging="360"/>
      </w:pPr>
    </w:lvl>
    <w:lvl w:ilvl="2" w:tplc="B6C8CF16">
      <w:start w:val="1"/>
      <w:numFmt w:val="decimal"/>
      <w:lvlText w:val="%3."/>
      <w:lvlJc w:val="left"/>
      <w:pPr>
        <w:ind w:left="1020" w:hanging="360"/>
      </w:pPr>
    </w:lvl>
    <w:lvl w:ilvl="3" w:tplc="3B9EAB50">
      <w:start w:val="1"/>
      <w:numFmt w:val="decimal"/>
      <w:lvlText w:val="%4."/>
      <w:lvlJc w:val="left"/>
      <w:pPr>
        <w:ind w:left="1020" w:hanging="360"/>
      </w:pPr>
    </w:lvl>
    <w:lvl w:ilvl="4" w:tplc="C1848402">
      <w:start w:val="1"/>
      <w:numFmt w:val="decimal"/>
      <w:lvlText w:val="%5."/>
      <w:lvlJc w:val="left"/>
      <w:pPr>
        <w:ind w:left="1020" w:hanging="360"/>
      </w:pPr>
    </w:lvl>
    <w:lvl w:ilvl="5" w:tplc="CE52DC06">
      <w:start w:val="1"/>
      <w:numFmt w:val="decimal"/>
      <w:lvlText w:val="%6."/>
      <w:lvlJc w:val="left"/>
      <w:pPr>
        <w:ind w:left="1020" w:hanging="360"/>
      </w:pPr>
    </w:lvl>
    <w:lvl w:ilvl="6" w:tplc="75829F0A">
      <w:start w:val="1"/>
      <w:numFmt w:val="decimal"/>
      <w:lvlText w:val="%7."/>
      <w:lvlJc w:val="left"/>
      <w:pPr>
        <w:ind w:left="1020" w:hanging="360"/>
      </w:pPr>
    </w:lvl>
    <w:lvl w:ilvl="7" w:tplc="C786EB5C">
      <w:start w:val="1"/>
      <w:numFmt w:val="decimal"/>
      <w:lvlText w:val="%8."/>
      <w:lvlJc w:val="left"/>
      <w:pPr>
        <w:ind w:left="1020" w:hanging="360"/>
      </w:pPr>
    </w:lvl>
    <w:lvl w:ilvl="8" w:tplc="B6BCE61A">
      <w:start w:val="1"/>
      <w:numFmt w:val="decimal"/>
      <w:lvlText w:val="%9."/>
      <w:lvlJc w:val="left"/>
      <w:pPr>
        <w:ind w:left="1020" w:hanging="360"/>
      </w:pPr>
    </w:lvl>
  </w:abstractNum>
  <w:abstractNum w:abstractNumId="14" w15:restartNumberingAfterBreak="0">
    <w:nsid w:val="28C84A10"/>
    <w:multiLevelType w:val="multilevel"/>
    <w:tmpl w:val="1D28D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EE13B40"/>
    <w:multiLevelType w:val="hybridMultilevel"/>
    <w:tmpl w:val="6952DB4C"/>
    <w:lvl w:ilvl="0" w:tplc="B718CC7E">
      <w:start w:val="1"/>
      <w:numFmt w:val="decimal"/>
      <w:lvlText w:val="%1)"/>
      <w:lvlJc w:val="left"/>
      <w:pPr>
        <w:ind w:left="1020" w:hanging="360"/>
      </w:pPr>
    </w:lvl>
    <w:lvl w:ilvl="1" w:tplc="B322C8B4">
      <w:start w:val="1"/>
      <w:numFmt w:val="decimal"/>
      <w:lvlText w:val="%2)"/>
      <w:lvlJc w:val="left"/>
      <w:pPr>
        <w:ind w:left="1020" w:hanging="360"/>
      </w:pPr>
    </w:lvl>
    <w:lvl w:ilvl="2" w:tplc="56A670C0">
      <w:start w:val="1"/>
      <w:numFmt w:val="decimal"/>
      <w:lvlText w:val="%3)"/>
      <w:lvlJc w:val="left"/>
      <w:pPr>
        <w:ind w:left="1020" w:hanging="360"/>
      </w:pPr>
    </w:lvl>
    <w:lvl w:ilvl="3" w:tplc="E940EAD6">
      <w:start w:val="1"/>
      <w:numFmt w:val="decimal"/>
      <w:lvlText w:val="%4)"/>
      <w:lvlJc w:val="left"/>
      <w:pPr>
        <w:ind w:left="1020" w:hanging="360"/>
      </w:pPr>
    </w:lvl>
    <w:lvl w:ilvl="4" w:tplc="A462DBA2">
      <w:start w:val="1"/>
      <w:numFmt w:val="decimal"/>
      <w:lvlText w:val="%5)"/>
      <w:lvlJc w:val="left"/>
      <w:pPr>
        <w:ind w:left="1020" w:hanging="360"/>
      </w:pPr>
    </w:lvl>
    <w:lvl w:ilvl="5" w:tplc="738C3F64">
      <w:start w:val="1"/>
      <w:numFmt w:val="decimal"/>
      <w:lvlText w:val="%6)"/>
      <w:lvlJc w:val="left"/>
      <w:pPr>
        <w:ind w:left="1020" w:hanging="360"/>
      </w:pPr>
    </w:lvl>
    <w:lvl w:ilvl="6" w:tplc="5D0E4FEA">
      <w:start w:val="1"/>
      <w:numFmt w:val="decimal"/>
      <w:lvlText w:val="%7)"/>
      <w:lvlJc w:val="left"/>
      <w:pPr>
        <w:ind w:left="1020" w:hanging="360"/>
      </w:pPr>
    </w:lvl>
    <w:lvl w:ilvl="7" w:tplc="25021076">
      <w:start w:val="1"/>
      <w:numFmt w:val="decimal"/>
      <w:lvlText w:val="%8)"/>
      <w:lvlJc w:val="left"/>
      <w:pPr>
        <w:ind w:left="1020" w:hanging="360"/>
      </w:pPr>
    </w:lvl>
    <w:lvl w:ilvl="8" w:tplc="D3EA45DC">
      <w:start w:val="1"/>
      <w:numFmt w:val="decimal"/>
      <w:lvlText w:val="%9)"/>
      <w:lvlJc w:val="left"/>
      <w:pPr>
        <w:ind w:left="1020" w:hanging="360"/>
      </w:pPr>
    </w:lvl>
  </w:abstractNum>
  <w:abstractNum w:abstractNumId="16" w15:restartNumberingAfterBreak="0">
    <w:nsid w:val="30706EA8"/>
    <w:multiLevelType w:val="multilevel"/>
    <w:tmpl w:val="A516F126"/>
    <w:lvl w:ilvl="0">
      <w:start w:val="1"/>
      <w:numFmt w:val="decimal"/>
      <w:pStyle w:val="Akapitzlist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1" w:hanging="426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6" w:hanging="425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701" w:hanging="425"/>
      </w:pPr>
      <w:rPr>
        <w:rFonts w:ascii="Bookman Old Style" w:hAnsi="Bookman Old Style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5336F51"/>
    <w:multiLevelType w:val="multilevel"/>
    <w:tmpl w:val="758E4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7734DB5"/>
    <w:multiLevelType w:val="multilevel"/>
    <w:tmpl w:val="C45C8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A1D0A1A"/>
    <w:multiLevelType w:val="multilevel"/>
    <w:tmpl w:val="4ED0F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A282055"/>
    <w:multiLevelType w:val="hybridMultilevel"/>
    <w:tmpl w:val="1AEC0DE8"/>
    <w:lvl w:ilvl="0" w:tplc="D95C2F12">
      <w:start w:val="1"/>
      <w:numFmt w:val="lowerLetter"/>
      <w:lvlText w:val="%1)"/>
      <w:lvlJc w:val="left"/>
      <w:pPr>
        <w:ind w:left="1020" w:hanging="360"/>
      </w:pPr>
    </w:lvl>
    <w:lvl w:ilvl="1" w:tplc="495487B4">
      <w:start w:val="1"/>
      <w:numFmt w:val="lowerLetter"/>
      <w:lvlText w:val="%2)"/>
      <w:lvlJc w:val="left"/>
      <w:pPr>
        <w:ind w:left="1020" w:hanging="360"/>
      </w:pPr>
    </w:lvl>
    <w:lvl w:ilvl="2" w:tplc="8EC6D9F0">
      <w:start w:val="1"/>
      <w:numFmt w:val="lowerLetter"/>
      <w:lvlText w:val="%3)"/>
      <w:lvlJc w:val="left"/>
      <w:pPr>
        <w:ind w:left="1020" w:hanging="360"/>
      </w:pPr>
    </w:lvl>
    <w:lvl w:ilvl="3" w:tplc="586EED50">
      <w:start w:val="1"/>
      <w:numFmt w:val="lowerLetter"/>
      <w:lvlText w:val="%4)"/>
      <w:lvlJc w:val="left"/>
      <w:pPr>
        <w:ind w:left="1020" w:hanging="360"/>
      </w:pPr>
    </w:lvl>
    <w:lvl w:ilvl="4" w:tplc="D466DDB6">
      <w:start w:val="1"/>
      <w:numFmt w:val="lowerLetter"/>
      <w:lvlText w:val="%5)"/>
      <w:lvlJc w:val="left"/>
      <w:pPr>
        <w:ind w:left="1020" w:hanging="360"/>
      </w:pPr>
    </w:lvl>
    <w:lvl w:ilvl="5" w:tplc="289094DE">
      <w:start w:val="1"/>
      <w:numFmt w:val="lowerLetter"/>
      <w:lvlText w:val="%6)"/>
      <w:lvlJc w:val="left"/>
      <w:pPr>
        <w:ind w:left="1020" w:hanging="360"/>
      </w:pPr>
    </w:lvl>
    <w:lvl w:ilvl="6" w:tplc="B0D42326">
      <w:start w:val="1"/>
      <w:numFmt w:val="lowerLetter"/>
      <w:lvlText w:val="%7)"/>
      <w:lvlJc w:val="left"/>
      <w:pPr>
        <w:ind w:left="1020" w:hanging="360"/>
      </w:pPr>
    </w:lvl>
    <w:lvl w:ilvl="7" w:tplc="EB223848">
      <w:start w:val="1"/>
      <w:numFmt w:val="lowerLetter"/>
      <w:lvlText w:val="%8)"/>
      <w:lvlJc w:val="left"/>
      <w:pPr>
        <w:ind w:left="1020" w:hanging="360"/>
      </w:pPr>
    </w:lvl>
    <w:lvl w:ilvl="8" w:tplc="717620B8">
      <w:start w:val="1"/>
      <w:numFmt w:val="lowerLetter"/>
      <w:lvlText w:val="%9)"/>
      <w:lvlJc w:val="left"/>
      <w:pPr>
        <w:ind w:left="1020" w:hanging="360"/>
      </w:pPr>
    </w:lvl>
  </w:abstractNum>
  <w:abstractNum w:abstractNumId="21" w15:restartNumberingAfterBreak="0">
    <w:nsid w:val="4B5549CB"/>
    <w:multiLevelType w:val="multilevel"/>
    <w:tmpl w:val="7F487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E74743B"/>
    <w:multiLevelType w:val="hybridMultilevel"/>
    <w:tmpl w:val="7A92B7AC"/>
    <w:lvl w:ilvl="0" w:tplc="DA2AFB7E">
      <w:start w:val="1"/>
      <w:numFmt w:val="decimal"/>
      <w:lvlText w:val="%1)"/>
      <w:lvlJc w:val="left"/>
      <w:pPr>
        <w:ind w:left="1020" w:hanging="360"/>
      </w:pPr>
    </w:lvl>
    <w:lvl w:ilvl="1" w:tplc="A73E91B2">
      <w:start w:val="1"/>
      <w:numFmt w:val="decimal"/>
      <w:lvlText w:val="%2)"/>
      <w:lvlJc w:val="left"/>
      <w:pPr>
        <w:ind w:left="1020" w:hanging="360"/>
      </w:pPr>
    </w:lvl>
    <w:lvl w:ilvl="2" w:tplc="C2C22924">
      <w:start w:val="1"/>
      <w:numFmt w:val="decimal"/>
      <w:lvlText w:val="%3)"/>
      <w:lvlJc w:val="left"/>
      <w:pPr>
        <w:ind w:left="1020" w:hanging="360"/>
      </w:pPr>
    </w:lvl>
    <w:lvl w:ilvl="3" w:tplc="9BBCF4A0">
      <w:start w:val="1"/>
      <w:numFmt w:val="decimal"/>
      <w:lvlText w:val="%4)"/>
      <w:lvlJc w:val="left"/>
      <w:pPr>
        <w:ind w:left="1020" w:hanging="360"/>
      </w:pPr>
    </w:lvl>
    <w:lvl w:ilvl="4" w:tplc="65387E30">
      <w:start w:val="1"/>
      <w:numFmt w:val="decimal"/>
      <w:lvlText w:val="%5)"/>
      <w:lvlJc w:val="left"/>
      <w:pPr>
        <w:ind w:left="1020" w:hanging="360"/>
      </w:pPr>
    </w:lvl>
    <w:lvl w:ilvl="5" w:tplc="6EBC9646">
      <w:start w:val="1"/>
      <w:numFmt w:val="decimal"/>
      <w:lvlText w:val="%6)"/>
      <w:lvlJc w:val="left"/>
      <w:pPr>
        <w:ind w:left="1020" w:hanging="360"/>
      </w:pPr>
    </w:lvl>
    <w:lvl w:ilvl="6" w:tplc="9E14EB00">
      <w:start w:val="1"/>
      <w:numFmt w:val="decimal"/>
      <w:lvlText w:val="%7)"/>
      <w:lvlJc w:val="left"/>
      <w:pPr>
        <w:ind w:left="1020" w:hanging="360"/>
      </w:pPr>
    </w:lvl>
    <w:lvl w:ilvl="7" w:tplc="F27E96D4">
      <w:start w:val="1"/>
      <w:numFmt w:val="decimal"/>
      <w:lvlText w:val="%8)"/>
      <w:lvlJc w:val="left"/>
      <w:pPr>
        <w:ind w:left="1020" w:hanging="360"/>
      </w:pPr>
    </w:lvl>
    <w:lvl w:ilvl="8" w:tplc="B986E662">
      <w:start w:val="1"/>
      <w:numFmt w:val="decimal"/>
      <w:lvlText w:val="%9)"/>
      <w:lvlJc w:val="left"/>
      <w:pPr>
        <w:ind w:left="1020" w:hanging="360"/>
      </w:pPr>
    </w:lvl>
  </w:abstractNum>
  <w:abstractNum w:abstractNumId="23" w15:restartNumberingAfterBreak="0">
    <w:nsid w:val="581A2314"/>
    <w:multiLevelType w:val="hybridMultilevel"/>
    <w:tmpl w:val="CBEEEB08"/>
    <w:lvl w:ilvl="0" w:tplc="52642390">
      <w:start w:val="1"/>
      <w:numFmt w:val="lowerLetter"/>
      <w:lvlText w:val="%1)"/>
      <w:lvlJc w:val="left"/>
      <w:pPr>
        <w:ind w:left="1020" w:hanging="360"/>
      </w:pPr>
    </w:lvl>
    <w:lvl w:ilvl="1" w:tplc="A23A16A4">
      <w:start w:val="1"/>
      <w:numFmt w:val="lowerLetter"/>
      <w:lvlText w:val="%2)"/>
      <w:lvlJc w:val="left"/>
      <w:pPr>
        <w:ind w:left="1020" w:hanging="360"/>
      </w:pPr>
    </w:lvl>
    <w:lvl w:ilvl="2" w:tplc="0B90D886">
      <w:start w:val="1"/>
      <w:numFmt w:val="lowerLetter"/>
      <w:lvlText w:val="%3)"/>
      <w:lvlJc w:val="left"/>
      <w:pPr>
        <w:ind w:left="1020" w:hanging="360"/>
      </w:pPr>
    </w:lvl>
    <w:lvl w:ilvl="3" w:tplc="20BAE96A">
      <w:start w:val="1"/>
      <w:numFmt w:val="lowerLetter"/>
      <w:lvlText w:val="%4)"/>
      <w:lvlJc w:val="left"/>
      <w:pPr>
        <w:ind w:left="1020" w:hanging="360"/>
      </w:pPr>
    </w:lvl>
    <w:lvl w:ilvl="4" w:tplc="1BFCD9BC">
      <w:start w:val="1"/>
      <w:numFmt w:val="lowerLetter"/>
      <w:lvlText w:val="%5)"/>
      <w:lvlJc w:val="left"/>
      <w:pPr>
        <w:ind w:left="1020" w:hanging="360"/>
      </w:pPr>
    </w:lvl>
    <w:lvl w:ilvl="5" w:tplc="C3D42E54">
      <w:start w:val="1"/>
      <w:numFmt w:val="lowerLetter"/>
      <w:lvlText w:val="%6)"/>
      <w:lvlJc w:val="left"/>
      <w:pPr>
        <w:ind w:left="1020" w:hanging="360"/>
      </w:pPr>
    </w:lvl>
    <w:lvl w:ilvl="6" w:tplc="C786ED3C">
      <w:start w:val="1"/>
      <w:numFmt w:val="lowerLetter"/>
      <w:lvlText w:val="%7)"/>
      <w:lvlJc w:val="left"/>
      <w:pPr>
        <w:ind w:left="1020" w:hanging="360"/>
      </w:pPr>
    </w:lvl>
    <w:lvl w:ilvl="7" w:tplc="98FC7398">
      <w:start w:val="1"/>
      <w:numFmt w:val="lowerLetter"/>
      <w:lvlText w:val="%8)"/>
      <w:lvlJc w:val="left"/>
      <w:pPr>
        <w:ind w:left="1020" w:hanging="360"/>
      </w:pPr>
    </w:lvl>
    <w:lvl w:ilvl="8" w:tplc="13CCBE70">
      <w:start w:val="1"/>
      <w:numFmt w:val="lowerLetter"/>
      <w:lvlText w:val="%9)"/>
      <w:lvlJc w:val="left"/>
      <w:pPr>
        <w:ind w:left="1020" w:hanging="360"/>
      </w:pPr>
    </w:lvl>
  </w:abstractNum>
  <w:abstractNum w:abstractNumId="24" w15:restartNumberingAfterBreak="0">
    <w:nsid w:val="59ED2FE1"/>
    <w:multiLevelType w:val="multilevel"/>
    <w:tmpl w:val="F6CA5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B052587"/>
    <w:multiLevelType w:val="multilevel"/>
    <w:tmpl w:val="E0DAB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B5176A2"/>
    <w:multiLevelType w:val="multilevel"/>
    <w:tmpl w:val="FBF8E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E1518AC"/>
    <w:multiLevelType w:val="hybridMultilevel"/>
    <w:tmpl w:val="7152F092"/>
    <w:lvl w:ilvl="0" w:tplc="9E9406FC">
      <w:start w:val="1"/>
      <w:numFmt w:val="decimal"/>
      <w:lvlText w:val="%1."/>
      <w:lvlJc w:val="left"/>
      <w:pPr>
        <w:ind w:left="1020" w:hanging="360"/>
      </w:pPr>
    </w:lvl>
    <w:lvl w:ilvl="1" w:tplc="330E07A8">
      <w:start w:val="1"/>
      <w:numFmt w:val="decimal"/>
      <w:lvlText w:val="%2."/>
      <w:lvlJc w:val="left"/>
      <w:pPr>
        <w:ind w:left="1020" w:hanging="360"/>
      </w:pPr>
    </w:lvl>
    <w:lvl w:ilvl="2" w:tplc="34DAED28">
      <w:start w:val="1"/>
      <w:numFmt w:val="decimal"/>
      <w:lvlText w:val="%3."/>
      <w:lvlJc w:val="left"/>
      <w:pPr>
        <w:ind w:left="1020" w:hanging="360"/>
      </w:pPr>
    </w:lvl>
    <w:lvl w:ilvl="3" w:tplc="A470D672">
      <w:start w:val="1"/>
      <w:numFmt w:val="decimal"/>
      <w:lvlText w:val="%4."/>
      <w:lvlJc w:val="left"/>
      <w:pPr>
        <w:ind w:left="1020" w:hanging="360"/>
      </w:pPr>
    </w:lvl>
    <w:lvl w:ilvl="4" w:tplc="775C88F4">
      <w:start w:val="1"/>
      <w:numFmt w:val="decimal"/>
      <w:lvlText w:val="%5."/>
      <w:lvlJc w:val="left"/>
      <w:pPr>
        <w:ind w:left="1020" w:hanging="360"/>
      </w:pPr>
    </w:lvl>
    <w:lvl w:ilvl="5" w:tplc="79EA94B2">
      <w:start w:val="1"/>
      <w:numFmt w:val="decimal"/>
      <w:lvlText w:val="%6."/>
      <w:lvlJc w:val="left"/>
      <w:pPr>
        <w:ind w:left="1020" w:hanging="360"/>
      </w:pPr>
    </w:lvl>
    <w:lvl w:ilvl="6" w:tplc="0436F766">
      <w:start w:val="1"/>
      <w:numFmt w:val="decimal"/>
      <w:lvlText w:val="%7."/>
      <w:lvlJc w:val="left"/>
      <w:pPr>
        <w:ind w:left="1020" w:hanging="360"/>
      </w:pPr>
    </w:lvl>
    <w:lvl w:ilvl="7" w:tplc="B8C0432E">
      <w:start w:val="1"/>
      <w:numFmt w:val="decimal"/>
      <w:lvlText w:val="%8."/>
      <w:lvlJc w:val="left"/>
      <w:pPr>
        <w:ind w:left="1020" w:hanging="360"/>
      </w:pPr>
    </w:lvl>
    <w:lvl w:ilvl="8" w:tplc="AED6CEEA">
      <w:start w:val="1"/>
      <w:numFmt w:val="decimal"/>
      <w:lvlText w:val="%9."/>
      <w:lvlJc w:val="left"/>
      <w:pPr>
        <w:ind w:left="1020" w:hanging="360"/>
      </w:pPr>
    </w:lvl>
  </w:abstractNum>
  <w:abstractNum w:abstractNumId="28" w15:restartNumberingAfterBreak="0">
    <w:nsid w:val="5FD41774"/>
    <w:multiLevelType w:val="multilevel"/>
    <w:tmpl w:val="C0DE8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052743E"/>
    <w:multiLevelType w:val="hybridMultilevel"/>
    <w:tmpl w:val="9F76FE84"/>
    <w:lvl w:ilvl="0" w:tplc="BA365CAA">
      <w:start w:val="1"/>
      <w:numFmt w:val="lowerLetter"/>
      <w:lvlText w:val="%1)"/>
      <w:lvlJc w:val="left"/>
      <w:pPr>
        <w:ind w:left="1020" w:hanging="360"/>
      </w:pPr>
    </w:lvl>
    <w:lvl w:ilvl="1" w:tplc="5366CE12">
      <w:start w:val="1"/>
      <w:numFmt w:val="lowerLetter"/>
      <w:lvlText w:val="%2)"/>
      <w:lvlJc w:val="left"/>
      <w:pPr>
        <w:ind w:left="1020" w:hanging="360"/>
      </w:pPr>
    </w:lvl>
    <w:lvl w:ilvl="2" w:tplc="1DB40DFA">
      <w:start w:val="1"/>
      <w:numFmt w:val="lowerLetter"/>
      <w:lvlText w:val="%3)"/>
      <w:lvlJc w:val="left"/>
      <w:pPr>
        <w:ind w:left="1020" w:hanging="360"/>
      </w:pPr>
    </w:lvl>
    <w:lvl w:ilvl="3" w:tplc="71B8232C">
      <w:start w:val="1"/>
      <w:numFmt w:val="lowerLetter"/>
      <w:lvlText w:val="%4)"/>
      <w:lvlJc w:val="left"/>
      <w:pPr>
        <w:ind w:left="1020" w:hanging="360"/>
      </w:pPr>
    </w:lvl>
    <w:lvl w:ilvl="4" w:tplc="BE7059DC">
      <w:start w:val="1"/>
      <w:numFmt w:val="lowerLetter"/>
      <w:lvlText w:val="%5)"/>
      <w:lvlJc w:val="left"/>
      <w:pPr>
        <w:ind w:left="1020" w:hanging="360"/>
      </w:pPr>
    </w:lvl>
    <w:lvl w:ilvl="5" w:tplc="D2FEFFAC">
      <w:start w:val="1"/>
      <w:numFmt w:val="lowerLetter"/>
      <w:lvlText w:val="%6)"/>
      <w:lvlJc w:val="left"/>
      <w:pPr>
        <w:ind w:left="1020" w:hanging="360"/>
      </w:pPr>
    </w:lvl>
    <w:lvl w:ilvl="6" w:tplc="0E867AB4">
      <w:start w:val="1"/>
      <w:numFmt w:val="lowerLetter"/>
      <w:lvlText w:val="%7)"/>
      <w:lvlJc w:val="left"/>
      <w:pPr>
        <w:ind w:left="1020" w:hanging="360"/>
      </w:pPr>
    </w:lvl>
    <w:lvl w:ilvl="7" w:tplc="E3024BA8">
      <w:start w:val="1"/>
      <w:numFmt w:val="lowerLetter"/>
      <w:lvlText w:val="%8)"/>
      <w:lvlJc w:val="left"/>
      <w:pPr>
        <w:ind w:left="1020" w:hanging="360"/>
      </w:pPr>
    </w:lvl>
    <w:lvl w:ilvl="8" w:tplc="F0A694CC">
      <w:start w:val="1"/>
      <w:numFmt w:val="lowerLetter"/>
      <w:lvlText w:val="%9)"/>
      <w:lvlJc w:val="left"/>
      <w:pPr>
        <w:ind w:left="1020" w:hanging="360"/>
      </w:pPr>
    </w:lvl>
  </w:abstractNum>
  <w:abstractNum w:abstractNumId="30" w15:restartNumberingAfterBreak="0">
    <w:nsid w:val="6064397E"/>
    <w:multiLevelType w:val="hybridMultilevel"/>
    <w:tmpl w:val="BE00A466"/>
    <w:lvl w:ilvl="0" w:tplc="60505394">
      <w:start w:val="1"/>
      <w:numFmt w:val="decimal"/>
      <w:lvlText w:val="%1."/>
      <w:lvlJc w:val="left"/>
      <w:pPr>
        <w:ind w:left="1020" w:hanging="360"/>
      </w:pPr>
    </w:lvl>
    <w:lvl w:ilvl="1" w:tplc="CCC401C8">
      <w:start w:val="1"/>
      <w:numFmt w:val="decimal"/>
      <w:lvlText w:val="%2."/>
      <w:lvlJc w:val="left"/>
      <w:pPr>
        <w:ind w:left="1020" w:hanging="360"/>
      </w:pPr>
    </w:lvl>
    <w:lvl w:ilvl="2" w:tplc="AAFAB67A">
      <w:start w:val="1"/>
      <w:numFmt w:val="decimal"/>
      <w:lvlText w:val="%3."/>
      <w:lvlJc w:val="left"/>
      <w:pPr>
        <w:ind w:left="1020" w:hanging="360"/>
      </w:pPr>
    </w:lvl>
    <w:lvl w:ilvl="3" w:tplc="ED0804AA">
      <w:start w:val="1"/>
      <w:numFmt w:val="decimal"/>
      <w:lvlText w:val="%4."/>
      <w:lvlJc w:val="left"/>
      <w:pPr>
        <w:ind w:left="1020" w:hanging="360"/>
      </w:pPr>
    </w:lvl>
    <w:lvl w:ilvl="4" w:tplc="52329CEE">
      <w:start w:val="1"/>
      <w:numFmt w:val="decimal"/>
      <w:lvlText w:val="%5."/>
      <w:lvlJc w:val="left"/>
      <w:pPr>
        <w:ind w:left="1020" w:hanging="360"/>
      </w:pPr>
    </w:lvl>
    <w:lvl w:ilvl="5" w:tplc="03122FFC">
      <w:start w:val="1"/>
      <w:numFmt w:val="decimal"/>
      <w:lvlText w:val="%6."/>
      <w:lvlJc w:val="left"/>
      <w:pPr>
        <w:ind w:left="1020" w:hanging="360"/>
      </w:pPr>
    </w:lvl>
    <w:lvl w:ilvl="6" w:tplc="48486692">
      <w:start w:val="1"/>
      <w:numFmt w:val="decimal"/>
      <w:lvlText w:val="%7."/>
      <w:lvlJc w:val="left"/>
      <w:pPr>
        <w:ind w:left="1020" w:hanging="360"/>
      </w:pPr>
    </w:lvl>
    <w:lvl w:ilvl="7" w:tplc="8D600EBA">
      <w:start w:val="1"/>
      <w:numFmt w:val="decimal"/>
      <w:lvlText w:val="%8."/>
      <w:lvlJc w:val="left"/>
      <w:pPr>
        <w:ind w:left="1020" w:hanging="360"/>
      </w:pPr>
    </w:lvl>
    <w:lvl w:ilvl="8" w:tplc="4E849194">
      <w:start w:val="1"/>
      <w:numFmt w:val="decimal"/>
      <w:lvlText w:val="%9."/>
      <w:lvlJc w:val="left"/>
      <w:pPr>
        <w:ind w:left="1020" w:hanging="360"/>
      </w:pPr>
    </w:lvl>
  </w:abstractNum>
  <w:abstractNum w:abstractNumId="31" w15:restartNumberingAfterBreak="0">
    <w:nsid w:val="65222721"/>
    <w:multiLevelType w:val="multilevel"/>
    <w:tmpl w:val="F17CD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77D68CD"/>
    <w:multiLevelType w:val="multilevel"/>
    <w:tmpl w:val="C276A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86C5251"/>
    <w:multiLevelType w:val="hybridMultilevel"/>
    <w:tmpl w:val="10FC14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C33C1A"/>
    <w:multiLevelType w:val="multilevel"/>
    <w:tmpl w:val="0415001D"/>
    <w:name w:val="Regulamin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6AD245B3"/>
    <w:multiLevelType w:val="multilevel"/>
    <w:tmpl w:val="A2D2D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DCA1B71"/>
    <w:multiLevelType w:val="hybridMultilevel"/>
    <w:tmpl w:val="CF187A82"/>
    <w:lvl w:ilvl="0" w:tplc="5CDE3724">
      <w:start w:val="1"/>
      <w:numFmt w:val="decimal"/>
      <w:lvlText w:val="%1."/>
      <w:lvlJc w:val="left"/>
      <w:pPr>
        <w:ind w:left="1020" w:hanging="360"/>
      </w:pPr>
    </w:lvl>
    <w:lvl w:ilvl="1" w:tplc="DCEA7884">
      <w:start w:val="1"/>
      <w:numFmt w:val="decimal"/>
      <w:lvlText w:val="%2."/>
      <w:lvlJc w:val="left"/>
      <w:pPr>
        <w:ind w:left="1020" w:hanging="360"/>
      </w:pPr>
    </w:lvl>
    <w:lvl w:ilvl="2" w:tplc="00AE7724">
      <w:start w:val="1"/>
      <w:numFmt w:val="decimal"/>
      <w:lvlText w:val="%3."/>
      <w:lvlJc w:val="left"/>
      <w:pPr>
        <w:ind w:left="1020" w:hanging="360"/>
      </w:pPr>
    </w:lvl>
    <w:lvl w:ilvl="3" w:tplc="321237A2">
      <w:start w:val="1"/>
      <w:numFmt w:val="decimal"/>
      <w:lvlText w:val="%4."/>
      <w:lvlJc w:val="left"/>
      <w:pPr>
        <w:ind w:left="1020" w:hanging="360"/>
      </w:pPr>
    </w:lvl>
    <w:lvl w:ilvl="4" w:tplc="98F097C4">
      <w:start w:val="1"/>
      <w:numFmt w:val="decimal"/>
      <w:lvlText w:val="%5."/>
      <w:lvlJc w:val="left"/>
      <w:pPr>
        <w:ind w:left="1020" w:hanging="360"/>
      </w:pPr>
    </w:lvl>
    <w:lvl w:ilvl="5" w:tplc="AF980F8A">
      <w:start w:val="1"/>
      <w:numFmt w:val="decimal"/>
      <w:lvlText w:val="%6."/>
      <w:lvlJc w:val="left"/>
      <w:pPr>
        <w:ind w:left="1020" w:hanging="360"/>
      </w:pPr>
    </w:lvl>
    <w:lvl w:ilvl="6" w:tplc="8DEC250C">
      <w:start w:val="1"/>
      <w:numFmt w:val="decimal"/>
      <w:lvlText w:val="%7."/>
      <w:lvlJc w:val="left"/>
      <w:pPr>
        <w:ind w:left="1020" w:hanging="360"/>
      </w:pPr>
    </w:lvl>
    <w:lvl w:ilvl="7" w:tplc="A630F950">
      <w:start w:val="1"/>
      <w:numFmt w:val="decimal"/>
      <w:lvlText w:val="%8."/>
      <w:lvlJc w:val="left"/>
      <w:pPr>
        <w:ind w:left="1020" w:hanging="360"/>
      </w:pPr>
    </w:lvl>
    <w:lvl w:ilvl="8" w:tplc="3DCE6CE6">
      <w:start w:val="1"/>
      <w:numFmt w:val="decimal"/>
      <w:lvlText w:val="%9."/>
      <w:lvlJc w:val="left"/>
      <w:pPr>
        <w:ind w:left="1020" w:hanging="360"/>
      </w:pPr>
    </w:lvl>
  </w:abstractNum>
  <w:abstractNum w:abstractNumId="37" w15:restartNumberingAfterBreak="0">
    <w:nsid w:val="6E841754"/>
    <w:multiLevelType w:val="multilevel"/>
    <w:tmpl w:val="4782C20C"/>
    <w:name w:val="ListRegul"/>
    <w:styleLink w:val="IB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05" w:hanging="454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56" w:hanging="454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3007" w:hanging="45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3858" w:hanging="454"/>
      </w:pPr>
      <w:rPr>
        <w:rFonts w:ascii="Bookman Old Style" w:hAnsi="Bookman Old Style" w:hint="default"/>
        <w:color w:val="auto"/>
      </w:rPr>
    </w:lvl>
    <w:lvl w:ilvl="5">
      <w:start w:val="1"/>
      <w:numFmt w:val="none"/>
      <w:lvlText w:val=""/>
      <w:lvlJc w:val="left"/>
      <w:pPr>
        <w:ind w:left="4709" w:hanging="454"/>
      </w:pPr>
      <w:rPr>
        <w:rFonts w:hint="default"/>
      </w:rPr>
    </w:lvl>
    <w:lvl w:ilvl="6">
      <w:start w:val="1"/>
      <w:numFmt w:val="none"/>
      <w:lvlText w:val="%7."/>
      <w:lvlJc w:val="left"/>
      <w:pPr>
        <w:ind w:left="5560" w:hanging="454"/>
      </w:pPr>
      <w:rPr>
        <w:rFonts w:hint="default"/>
      </w:rPr>
    </w:lvl>
    <w:lvl w:ilvl="7">
      <w:start w:val="1"/>
      <w:numFmt w:val="none"/>
      <w:lvlText w:val="%8."/>
      <w:lvlJc w:val="left"/>
      <w:pPr>
        <w:ind w:left="6411" w:hanging="454"/>
      </w:pPr>
      <w:rPr>
        <w:rFonts w:hint="default"/>
      </w:rPr>
    </w:lvl>
    <w:lvl w:ilvl="8">
      <w:start w:val="1"/>
      <w:numFmt w:val="none"/>
      <w:lvlText w:val="%9."/>
      <w:lvlJc w:val="left"/>
      <w:pPr>
        <w:ind w:left="7262" w:hanging="454"/>
      </w:pPr>
      <w:rPr>
        <w:rFonts w:hint="default"/>
      </w:rPr>
    </w:lvl>
  </w:abstractNum>
  <w:abstractNum w:abstractNumId="38" w15:restartNumberingAfterBreak="0">
    <w:nsid w:val="710B141D"/>
    <w:multiLevelType w:val="multilevel"/>
    <w:tmpl w:val="16B09EEC"/>
    <w:lvl w:ilvl="0">
      <w:start w:val="1"/>
      <w:numFmt w:val="upperRoman"/>
      <w:pStyle w:val="Nagwek2"/>
      <w:lvlText w:val="%1."/>
      <w:lvlJc w:val="left"/>
      <w:pPr>
        <w:tabs>
          <w:tab w:val="num" w:pos="720"/>
        </w:tabs>
        <w:ind w:left="357" w:hanging="357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1" w:hanging="426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9" w15:restartNumberingAfterBreak="0">
    <w:nsid w:val="71E77725"/>
    <w:multiLevelType w:val="multilevel"/>
    <w:tmpl w:val="D8107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D7542BF"/>
    <w:multiLevelType w:val="hybridMultilevel"/>
    <w:tmpl w:val="99D2B8B0"/>
    <w:lvl w:ilvl="0" w:tplc="B048359C">
      <w:start w:val="1"/>
      <w:numFmt w:val="decimal"/>
      <w:lvlText w:val="%1)"/>
      <w:lvlJc w:val="left"/>
      <w:pPr>
        <w:ind w:left="1020" w:hanging="360"/>
      </w:pPr>
    </w:lvl>
    <w:lvl w:ilvl="1" w:tplc="F1BC3B9A">
      <w:start w:val="1"/>
      <w:numFmt w:val="decimal"/>
      <w:lvlText w:val="%2)"/>
      <w:lvlJc w:val="left"/>
      <w:pPr>
        <w:ind w:left="1020" w:hanging="360"/>
      </w:pPr>
    </w:lvl>
    <w:lvl w:ilvl="2" w:tplc="12826AAA">
      <w:start w:val="1"/>
      <w:numFmt w:val="decimal"/>
      <w:lvlText w:val="%3)"/>
      <w:lvlJc w:val="left"/>
      <w:pPr>
        <w:ind w:left="1020" w:hanging="360"/>
      </w:pPr>
    </w:lvl>
    <w:lvl w:ilvl="3" w:tplc="65B081D2">
      <w:start w:val="1"/>
      <w:numFmt w:val="decimal"/>
      <w:lvlText w:val="%4)"/>
      <w:lvlJc w:val="left"/>
      <w:pPr>
        <w:ind w:left="1020" w:hanging="360"/>
      </w:pPr>
    </w:lvl>
    <w:lvl w:ilvl="4" w:tplc="EE283AA6">
      <w:start w:val="1"/>
      <w:numFmt w:val="decimal"/>
      <w:lvlText w:val="%5)"/>
      <w:lvlJc w:val="left"/>
      <w:pPr>
        <w:ind w:left="1020" w:hanging="360"/>
      </w:pPr>
    </w:lvl>
    <w:lvl w:ilvl="5" w:tplc="42842A2E">
      <w:start w:val="1"/>
      <w:numFmt w:val="decimal"/>
      <w:lvlText w:val="%6)"/>
      <w:lvlJc w:val="left"/>
      <w:pPr>
        <w:ind w:left="1020" w:hanging="360"/>
      </w:pPr>
    </w:lvl>
    <w:lvl w:ilvl="6" w:tplc="933043D0">
      <w:start w:val="1"/>
      <w:numFmt w:val="decimal"/>
      <w:lvlText w:val="%7)"/>
      <w:lvlJc w:val="left"/>
      <w:pPr>
        <w:ind w:left="1020" w:hanging="360"/>
      </w:pPr>
    </w:lvl>
    <w:lvl w:ilvl="7" w:tplc="CF78B5F0">
      <w:start w:val="1"/>
      <w:numFmt w:val="decimal"/>
      <w:lvlText w:val="%8)"/>
      <w:lvlJc w:val="left"/>
      <w:pPr>
        <w:ind w:left="1020" w:hanging="360"/>
      </w:pPr>
    </w:lvl>
    <w:lvl w:ilvl="8" w:tplc="6968318C">
      <w:start w:val="1"/>
      <w:numFmt w:val="decimal"/>
      <w:lvlText w:val="%9)"/>
      <w:lvlJc w:val="left"/>
      <w:pPr>
        <w:ind w:left="1020" w:hanging="360"/>
      </w:pPr>
    </w:lvl>
  </w:abstractNum>
  <w:abstractNum w:abstractNumId="41" w15:restartNumberingAfterBreak="0">
    <w:nsid w:val="7F813C57"/>
    <w:multiLevelType w:val="hybridMultilevel"/>
    <w:tmpl w:val="111E1A2A"/>
    <w:lvl w:ilvl="0" w:tplc="187E0746">
      <w:start w:val="1"/>
      <w:numFmt w:val="decimal"/>
      <w:lvlText w:val="%1)"/>
      <w:lvlJc w:val="left"/>
      <w:pPr>
        <w:ind w:left="1020" w:hanging="360"/>
      </w:pPr>
    </w:lvl>
    <w:lvl w:ilvl="1" w:tplc="883E25C2">
      <w:start w:val="1"/>
      <w:numFmt w:val="decimal"/>
      <w:lvlText w:val="%2)"/>
      <w:lvlJc w:val="left"/>
      <w:pPr>
        <w:ind w:left="1020" w:hanging="360"/>
      </w:pPr>
    </w:lvl>
    <w:lvl w:ilvl="2" w:tplc="DDC4522C">
      <w:start w:val="1"/>
      <w:numFmt w:val="decimal"/>
      <w:lvlText w:val="%3)"/>
      <w:lvlJc w:val="left"/>
      <w:pPr>
        <w:ind w:left="1020" w:hanging="360"/>
      </w:pPr>
    </w:lvl>
    <w:lvl w:ilvl="3" w:tplc="E0A818F6">
      <w:start w:val="1"/>
      <w:numFmt w:val="decimal"/>
      <w:lvlText w:val="%4)"/>
      <w:lvlJc w:val="left"/>
      <w:pPr>
        <w:ind w:left="1020" w:hanging="360"/>
      </w:pPr>
    </w:lvl>
    <w:lvl w:ilvl="4" w:tplc="EB0A7424">
      <w:start w:val="1"/>
      <w:numFmt w:val="decimal"/>
      <w:lvlText w:val="%5)"/>
      <w:lvlJc w:val="left"/>
      <w:pPr>
        <w:ind w:left="1020" w:hanging="360"/>
      </w:pPr>
    </w:lvl>
    <w:lvl w:ilvl="5" w:tplc="F6604E94">
      <w:start w:val="1"/>
      <w:numFmt w:val="decimal"/>
      <w:lvlText w:val="%6)"/>
      <w:lvlJc w:val="left"/>
      <w:pPr>
        <w:ind w:left="1020" w:hanging="360"/>
      </w:pPr>
    </w:lvl>
    <w:lvl w:ilvl="6" w:tplc="05748BF6">
      <w:start w:val="1"/>
      <w:numFmt w:val="decimal"/>
      <w:lvlText w:val="%7)"/>
      <w:lvlJc w:val="left"/>
      <w:pPr>
        <w:ind w:left="1020" w:hanging="360"/>
      </w:pPr>
    </w:lvl>
    <w:lvl w:ilvl="7" w:tplc="D1EAA636">
      <w:start w:val="1"/>
      <w:numFmt w:val="decimal"/>
      <w:lvlText w:val="%8)"/>
      <w:lvlJc w:val="left"/>
      <w:pPr>
        <w:ind w:left="1020" w:hanging="360"/>
      </w:pPr>
    </w:lvl>
    <w:lvl w:ilvl="8" w:tplc="EE68BBF0">
      <w:start w:val="1"/>
      <w:numFmt w:val="decimal"/>
      <w:lvlText w:val="%9)"/>
      <w:lvlJc w:val="left"/>
      <w:pPr>
        <w:ind w:left="1020" w:hanging="360"/>
      </w:pPr>
    </w:lvl>
  </w:abstractNum>
  <w:abstractNum w:abstractNumId="42" w15:restartNumberingAfterBreak="0">
    <w:nsid w:val="7FC21BBF"/>
    <w:multiLevelType w:val="multilevel"/>
    <w:tmpl w:val="28F23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68796910">
    <w:abstractNumId w:val="37"/>
  </w:num>
  <w:num w:numId="2" w16cid:durableId="1246381644">
    <w:abstractNumId w:val="14"/>
  </w:num>
  <w:num w:numId="3" w16cid:durableId="2022003892">
    <w:abstractNumId w:val="2"/>
  </w:num>
  <w:num w:numId="4" w16cid:durableId="524909619">
    <w:abstractNumId w:val="26"/>
  </w:num>
  <w:num w:numId="5" w16cid:durableId="2114745008">
    <w:abstractNumId w:val="12"/>
  </w:num>
  <w:num w:numId="6" w16cid:durableId="2126458229">
    <w:abstractNumId w:val="17"/>
  </w:num>
  <w:num w:numId="7" w16cid:durableId="962542721">
    <w:abstractNumId w:val="21"/>
  </w:num>
  <w:num w:numId="8" w16cid:durableId="2019502042">
    <w:abstractNumId w:val="24"/>
  </w:num>
  <w:num w:numId="9" w16cid:durableId="678511514">
    <w:abstractNumId w:val="19"/>
  </w:num>
  <w:num w:numId="10" w16cid:durableId="1884519601">
    <w:abstractNumId w:val="28"/>
  </w:num>
  <w:num w:numId="11" w16cid:durableId="1442794985">
    <w:abstractNumId w:val="35"/>
  </w:num>
  <w:num w:numId="12" w16cid:durableId="1581940022">
    <w:abstractNumId w:val="42"/>
  </w:num>
  <w:num w:numId="13" w16cid:durableId="25110159">
    <w:abstractNumId w:val="18"/>
  </w:num>
  <w:num w:numId="14" w16cid:durableId="1788499792">
    <w:abstractNumId w:val="3"/>
  </w:num>
  <w:num w:numId="15" w16cid:durableId="1180314098">
    <w:abstractNumId w:val="39"/>
  </w:num>
  <w:num w:numId="16" w16cid:durableId="617681336">
    <w:abstractNumId w:val="32"/>
  </w:num>
  <w:num w:numId="17" w16cid:durableId="1907493950">
    <w:abstractNumId w:val="8"/>
  </w:num>
  <w:num w:numId="18" w16cid:durableId="2055110433">
    <w:abstractNumId w:val="33"/>
  </w:num>
  <w:num w:numId="19" w16cid:durableId="1090354152">
    <w:abstractNumId w:val="25"/>
  </w:num>
  <w:num w:numId="20" w16cid:durableId="189228161">
    <w:abstractNumId w:val="4"/>
  </w:num>
  <w:num w:numId="21" w16cid:durableId="2127891915">
    <w:abstractNumId w:val="16"/>
  </w:num>
  <w:num w:numId="22" w16cid:durableId="958876991">
    <w:abstractNumId w:val="30"/>
  </w:num>
  <w:num w:numId="23" w16cid:durableId="1328512474">
    <w:abstractNumId w:val="0"/>
  </w:num>
  <w:num w:numId="24" w16cid:durableId="703990893">
    <w:abstractNumId w:val="29"/>
  </w:num>
  <w:num w:numId="25" w16cid:durableId="1182548929">
    <w:abstractNumId w:val="27"/>
  </w:num>
  <w:num w:numId="26" w16cid:durableId="106436392">
    <w:abstractNumId w:val="11"/>
  </w:num>
  <w:num w:numId="27" w16cid:durableId="2076120026">
    <w:abstractNumId w:val="9"/>
  </w:num>
  <w:num w:numId="28" w16cid:durableId="134415862">
    <w:abstractNumId w:val="1"/>
  </w:num>
  <w:num w:numId="29" w16cid:durableId="801457825">
    <w:abstractNumId w:val="40"/>
  </w:num>
  <w:num w:numId="30" w16cid:durableId="35159080">
    <w:abstractNumId w:val="7"/>
  </w:num>
  <w:num w:numId="31" w16cid:durableId="1040008012">
    <w:abstractNumId w:val="36"/>
  </w:num>
  <w:num w:numId="32" w16cid:durableId="1643583822">
    <w:abstractNumId w:val="22"/>
  </w:num>
  <w:num w:numId="33" w16cid:durableId="1894266296">
    <w:abstractNumId w:val="20"/>
  </w:num>
  <w:num w:numId="34" w16cid:durableId="1260796330">
    <w:abstractNumId w:val="13"/>
  </w:num>
  <w:num w:numId="35" w16cid:durableId="1904751883">
    <w:abstractNumId w:val="41"/>
  </w:num>
  <w:num w:numId="36" w16cid:durableId="1437015668">
    <w:abstractNumId w:val="6"/>
  </w:num>
  <w:num w:numId="37" w16cid:durableId="729811526">
    <w:abstractNumId w:val="5"/>
  </w:num>
  <w:num w:numId="38" w16cid:durableId="1830096830">
    <w:abstractNumId w:val="15"/>
  </w:num>
  <w:num w:numId="39" w16cid:durableId="1858887106">
    <w:abstractNumId w:val="23"/>
  </w:num>
  <w:num w:numId="40" w16cid:durableId="84694077">
    <w:abstractNumId w:val="31"/>
  </w:num>
  <w:num w:numId="41" w16cid:durableId="577708772">
    <w:abstractNumId w:val="10"/>
  </w:num>
  <w:num w:numId="42" w16cid:durableId="395512434">
    <w:abstractNumId w:val="3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embedTrueTypeFonts/>
  <w:proofState w:grammar="clean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2A1"/>
    <w:rsid w:val="00001FA4"/>
    <w:rsid w:val="0000217F"/>
    <w:rsid w:val="00002619"/>
    <w:rsid w:val="00003A44"/>
    <w:rsid w:val="00003FB1"/>
    <w:rsid w:val="00011C03"/>
    <w:rsid w:val="00015DE5"/>
    <w:rsid w:val="000210EF"/>
    <w:rsid w:val="00024180"/>
    <w:rsid w:val="000320F0"/>
    <w:rsid w:val="00033A2E"/>
    <w:rsid w:val="0003406E"/>
    <w:rsid w:val="00047982"/>
    <w:rsid w:val="00051B08"/>
    <w:rsid w:val="00053A1F"/>
    <w:rsid w:val="00060108"/>
    <w:rsid w:val="00063443"/>
    <w:rsid w:val="00064F20"/>
    <w:rsid w:val="00070F78"/>
    <w:rsid w:val="00073DA2"/>
    <w:rsid w:val="00073E7B"/>
    <w:rsid w:val="0007537C"/>
    <w:rsid w:val="00076854"/>
    <w:rsid w:val="00077235"/>
    <w:rsid w:val="00081E9D"/>
    <w:rsid w:val="00086096"/>
    <w:rsid w:val="0009190F"/>
    <w:rsid w:val="00093169"/>
    <w:rsid w:val="00096BAE"/>
    <w:rsid w:val="00097592"/>
    <w:rsid w:val="000A0616"/>
    <w:rsid w:val="000A54EC"/>
    <w:rsid w:val="000A556E"/>
    <w:rsid w:val="000A622C"/>
    <w:rsid w:val="000B0380"/>
    <w:rsid w:val="000B0B0E"/>
    <w:rsid w:val="000B11F2"/>
    <w:rsid w:val="000B221C"/>
    <w:rsid w:val="000B3B89"/>
    <w:rsid w:val="000B4BA9"/>
    <w:rsid w:val="000C2E4E"/>
    <w:rsid w:val="000C5FE8"/>
    <w:rsid w:val="000C6E05"/>
    <w:rsid w:val="000D6159"/>
    <w:rsid w:val="000D635D"/>
    <w:rsid w:val="000E6386"/>
    <w:rsid w:val="000E7169"/>
    <w:rsid w:val="000F423B"/>
    <w:rsid w:val="000F55AC"/>
    <w:rsid w:val="000F76E9"/>
    <w:rsid w:val="0010018C"/>
    <w:rsid w:val="001057D8"/>
    <w:rsid w:val="00106C9C"/>
    <w:rsid w:val="001231D3"/>
    <w:rsid w:val="001243E1"/>
    <w:rsid w:val="00130DAC"/>
    <w:rsid w:val="00131E37"/>
    <w:rsid w:val="001320C3"/>
    <w:rsid w:val="001322D0"/>
    <w:rsid w:val="001365D1"/>
    <w:rsid w:val="00136986"/>
    <w:rsid w:val="00157791"/>
    <w:rsid w:val="00157833"/>
    <w:rsid w:val="00160248"/>
    <w:rsid w:val="00163553"/>
    <w:rsid w:val="0016456A"/>
    <w:rsid w:val="001654B4"/>
    <w:rsid w:val="001716F5"/>
    <w:rsid w:val="0017448B"/>
    <w:rsid w:val="00174AA0"/>
    <w:rsid w:val="001800FA"/>
    <w:rsid w:val="001819F5"/>
    <w:rsid w:val="0018636C"/>
    <w:rsid w:val="00190B6E"/>
    <w:rsid w:val="00190EE6"/>
    <w:rsid w:val="00191E93"/>
    <w:rsid w:val="001A506A"/>
    <w:rsid w:val="001C1CAB"/>
    <w:rsid w:val="001C4B2A"/>
    <w:rsid w:val="001C635F"/>
    <w:rsid w:val="001D07AE"/>
    <w:rsid w:val="001D152F"/>
    <w:rsid w:val="001D5762"/>
    <w:rsid w:val="001D620A"/>
    <w:rsid w:val="001E2CF0"/>
    <w:rsid w:val="001E4A80"/>
    <w:rsid w:val="001E5E01"/>
    <w:rsid w:val="001E655B"/>
    <w:rsid w:val="001F66B3"/>
    <w:rsid w:val="00202086"/>
    <w:rsid w:val="002023D6"/>
    <w:rsid w:val="00204DC5"/>
    <w:rsid w:val="00205652"/>
    <w:rsid w:val="00205C46"/>
    <w:rsid w:val="00214E08"/>
    <w:rsid w:val="002153BA"/>
    <w:rsid w:val="002210A4"/>
    <w:rsid w:val="002219BB"/>
    <w:rsid w:val="002223C9"/>
    <w:rsid w:val="002316FC"/>
    <w:rsid w:val="0023179B"/>
    <w:rsid w:val="00233DAA"/>
    <w:rsid w:val="0023694A"/>
    <w:rsid w:val="0025108C"/>
    <w:rsid w:val="0025305A"/>
    <w:rsid w:val="00257899"/>
    <w:rsid w:val="00263339"/>
    <w:rsid w:val="00267BAF"/>
    <w:rsid w:val="00272ADF"/>
    <w:rsid w:val="00275BC9"/>
    <w:rsid w:val="00286D21"/>
    <w:rsid w:val="00290C3C"/>
    <w:rsid w:val="002933AF"/>
    <w:rsid w:val="0029567F"/>
    <w:rsid w:val="002A235D"/>
    <w:rsid w:val="002A6825"/>
    <w:rsid w:val="002B0BDE"/>
    <w:rsid w:val="002B17C8"/>
    <w:rsid w:val="002B35FF"/>
    <w:rsid w:val="002B4F49"/>
    <w:rsid w:val="002B69C3"/>
    <w:rsid w:val="002B7DA2"/>
    <w:rsid w:val="002C0A07"/>
    <w:rsid w:val="002C2936"/>
    <w:rsid w:val="002C7882"/>
    <w:rsid w:val="002D2FDB"/>
    <w:rsid w:val="002D643A"/>
    <w:rsid w:val="002E164E"/>
    <w:rsid w:val="002E3E56"/>
    <w:rsid w:val="002E7A9D"/>
    <w:rsid w:val="002F00FC"/>
    <w:rsid w:val="002F133E"/>
    <w:rsid w:val="002F6BFA"/>
    <w:rsid w:val="002F782D"/>
    <w:rsid w:val="00303221"/>
    <w:rsid w:val="00304216"/>
    <w:rsid w:val="00304BE7"/>
    <w:rsid w:val="00307287"/>
    <w:rsid w:val="003128D9"/>
    <w:rsid w:val="00313723"/>
    <w:rsid w:val="00315321"/>
    <w:rsid w:val="00316DAA"/>
    <w:rsid w:val="00316EF6"/>
    <w:rsid w:val="00323F6F"/>
    <w:rsid w:val="0032680C"/>
    <w:rsid w:val="00327C9E"/>
    <w:rsid w:val="003379D8"/>
    <w:rsid w:val="00343CDD"/>
    <w:rsid w:val="003460DB"/>
    <w:rsid w:val="003476D6"/>
    <w:rsid w:val="0035196C"/>
    <w:rsid w:val="00353634"/>
    <w:rsid w:val="00355527"/>
    <w:rsid w:val="003604E3"/>
    <w:rsid w:val="00360FB7"/>
    <w:rsid w:val="00362332"/>
    <w:rsid w:val="00363BEA"/>
    <w:rsid w:val="003641D9"/>
    <w:rsid w:val="00373C41"/>
    <w:rsid w:val="0037682B"/>
    <w:rsid w:val="003817AA"/>
    <w:rsid w:val="0038464E"/>
    <w:rsid w:val="0039787B"/>
    <w:rsid w:val="003A3E5A"/>
    <w:rsid w:val="003A4694"/>
    <w:rsid w:val="003A5DA2"/>
    <w:rsid w:val="003B2900"/>
    <w:rsid w:val="003B5F71"/>
    <w:rsid w:val="003B74D6"/>
    <w:rsid w:val="003C0762"/>
    <w:rsid w:val="003C078E"/>
    <w:rsid w:val="003C256A"/>
    <w:rsid w:val="003C38D4"/>
    <w:rsid w:val="003D19E1"/>
    <w:rsid w:val="003D2D0D"/>
    <w:rsid w:val="003D3F9B"/>
    <w:rsid w:val="003D779E"/>
    <w:rsid w:val="003E093A"/>
    <w:rsid w:val="003E0BE2"/>
    <w:rsid w:val="003E21DE"/>
    <w:rsid w:val="003E31EB"/>
    <w:rsid w:val="003E380E"/>
    <w:rsid w:val="003E4215"/>
    <w:rsid w:val="003E672B"/>
    <w:rsid w:val="003E79FE"/>
    <w:rsid w:val="003F01BB"/>
    <w:rsid w:val="003F36CF"/>
    <w:rsid w:val="003F40DD"/>
    <w:rsid w:val="00400A1F"/>
    <w:rsid w:val="00406412"/>
    <w:rsid w:val="0040696A"/>
    <w:rsid w:val="004123A4"/>
    <w:rsid w:val="00414EDE"/>
    <w:rsid w:val="004226EC"/>
    <w:rsid w:val="00427C3A"/>
    <w:rsid w:val="00431B1C"/>
    <w:rsid w:val="00432B4D"/>
    <w:rsid w:val="0043324D"/>
    <w:rsid w:val="00434779"/>
    <w:rsid w:val="004348EE"/>
    <w:rsid w:val="00441ECC"/>
    <w:rsid w:val="004447FD"/>
    <w:rsid w:val="00446FBF"/>
    <w:rsid w:val="00447750"/>
    <w:rsid w:val="00451788"/>
    <w:rsid w:val="0045368C"/>
    <w:rsid w:val="004537FF"/>
    <w:rsid w:val="00461330"/>
    <w:rsid w:val="004643F1"/>
    <w:rsid w:val="00464ECA"/>
    <w:rsid w:val="004705E0"/>
    <w:rsid w:val="00470F8E"/>
    <w:rsid w:val="00471813"/>
    <w:rsid w:val="0047588A"/>
    <w:rsid w:val="00476D46"/>
    <w:rsid w:val="00480C8A"/>
    <w:rsid w:val="00483BAC"/>
    <w:rsid w:val="00486BF5"/>
    <w:rsid w:val="00491B7A"/>
    <w:rsid w:val="0049765E"/>
    <w:rsid w:val="004A0BE6"/>
    <w:rsid w:val="004A1563"/>
    <w:rsid w:val="004A2C90"/>
    <w:rsid w:val="004A303C"/>
    <w:rsid w:val="004A40DA"/>
    <w:rsid w:val="004A4DC7"/>
    <w:rsid w:val="004B4A2E"/>
    <w:rsid w:val="004B5B0B"/>
    <w:rsid w:val="004C0B72"/>
    <w:rsid w:val="004C35DB"/>
    <w:rsid w:val="004C437D"/>
    <w:rsid w:val="004C7F13"/>
    <w:rsid w:val="004D0157"/>
    <w:rsid w:val="004D02A2"/>
    <w:rsid w:val="004D2E2E"/>
    <w:rsid w:val="004D4196"/>
    <w:rsid w:val="004D4C66"/>
    <w:rsid w:val="004D7A66"/>
    <w:rsid w:val="004D7D3A"/>
    <w:rsid w:val="004E438B"/>
    <w:rsid w:val="004E58DA"/>
    <w:rsid w:val="004E69CC"/>
    <w:rsid w:val="004F4971"/>
    <w:rsid w:val="0050003F"/>
    <w:rsid w:val="00504A3C"/>
    <w:rsid w:val="0051171E"/>
    <w:rsid w:val="00512C01"/>
    <w:rsid w:val="0052251E"/>
    <w:rsid w:val="00522640"/>
    <w:rsid w:val="005232CD"/>
    <w:rsid w:val="0053177B"/>
    <w:rsid w:val="00531B70"/>
    <w:rsid w:val="00532C01"/>
    <w:rsid w:val="0054146E"/>
    <w:rsid w:val="00546B94"/>
    <w:rsid w:val="00550A32"/>
    <w:rsid w:val="00552CD4"/>
    <w:rsid w:val="0055656E"/>
    <w:rsid w:val="00556DA6"/>
    <w:rsid w:val="00557132"/>
    <w:rsid w:val="00562097"/>
    <w:rsid w:val="005660A5"/>
    <w:rsid w:val="005706A8"/>
    <w:rsid w:val="005707FA"/>
    <w:rsid w:val="00573FB7"/>
    <w:rsid w:val="00575255"/>
    <w:rsid w:val="00576CE5"/>
    <w:rsid w:val="00580174"/>
    <w:rsid w:val="005808AE"/>
    <w:rsid w:val="00582E33"/>
    <w:rsid w:val="00586058"/>
    <w:rsid w:val="0059128E"/>
    <w:rsid w:val="00594876"/>
    <w:rsid w:val="005A1F56"/>
    <w:rsid w:val="005A4C13"/>
    <w:rsid w:val="005B18AA"/>
    <w:rsid w:val="005B2D0C"/>
    <w:rsid w:val="005B673C"/>
    <w:rsid w:val="005B6C18"/>
    <w:rsid w:val="005B7A5A"/>
    <w:rsid w:val="005C5528"/>
    <w:rsid w:val="005C5643"/>
    <w:rsid w:val="005C6903"/>
    <w:rsid w:val="005D4B49"/>
    <w:rsid w:val="005D6C6E"/>
    <w:rsid w:val="005E131B"/>
    <w:rsid w:val="005E1F0A"/>
    <w:rsid w:val="005E3CA9"/>
    <w:rsid w:val="005E57DD"/>
    <w:rsid w:val="005E73DA"/>
    <w:rsid w:val="005F3219"/>
    <w:rsid w:val="005F6446"/>
    <w:rsid w:val="005F69F8"/>
    <w:rsid w:val="006014F0"/>
    <w:rsid w:val="00602A8C"/>
    <w:rsid w:val="00603979"/>
    <w:rsid w:val="00603B40"/>
    <w:rsid w:val="00605A1C"/>
    <w:rsid w:val="006109E8"/>
    <w:rsid w:val="006109F4"/>
    <w:rsid w:val="006130FE"/>
    <w:rsid w:val="0061336B"/>
    <w:rsid w:val="00615BDD"/>
    <w:rsid w:val="0062283C"/>
    <w:rsid w:val="006237F0"/>
    <w:rsid w:val="006270BF"/>
    <w:rsid w:val="0063175E"/>
    <w:rsid w:val="00644C55"/>
    <w:rsid w:val="00650052"/>
    <w:rsid w:val="00650942"/>
    <w:rsid w:val="00655B7C"/>
    <w:rsid w:val="00656E30"/>
    <w:rsid w:val="00657D06"/>
    <w:rsid w:val="006657F0"/>
    <w:rsid w:val="006671FC"/>
    <w:rsid w:val="006725AA"/>
    <w:rsid w:val="006736AC"/>
    <w:rsid w:val="00673C5E"/>
    <w:rsid w:val="006800A7"/>
    <w:rsid w:val="006804D1"/>
    <w:rsid w:val="0068327C"/>
    <w:rsid w:val="00683E0F"/>
    <w:rsid w:val="006859F1"/>
    <w:rsid w:val="00685C62"/>
    <w:rsid w:val="00686301"/>
    <w:rsid w:val="006939D7"/>
    <w:rsid w:val="006962AE"/>
    <w:rsid w:val="006A1E56"/>
    <w:rsid w:val="006A471D"/>
    <w:rsid w:val="006B5772"/>
    <w:rsid w:val="006C3115"/>
    <w:rsid w:val="006C68B8"/>
    <w:rsid w:val="006D37A3"/>
    <w:rsid w:val="006D53E5"/>
    <w:rsid w:val="006D6CD4"/>
    <w:rsid w:val="006E4CA6"/>
    <w:rsid w:val="006E714F"/>
    <w:rsid w:val="006F025D"/>
    <w:rsid w:val="006F0B90"/>
    <w:rsid w:val="006F0E10"/>
    <w:rsid w:val="006F304B"/>
    <w:rsid w:val="006F4CA0"/>
    <w:rsid w:val="006F7D16"/>
    <w:rsid w:val="0070273A"/>
    <w:rsid w:val="007073A8"/>
    <w:rsid w:val="007073B3"/>
    <w:rsid w:val="007127AB"/>
    <w:rsid w:val="0071508F"/>
    <w:rsid w:val="007152C3"/>
    <w:rsid w:val="0071611E"/>
    <w:rsid w:val="00717299"/>
    <w:rsid w:val="007208D9"/>
    <w:rsid w:val="007222C8"/>
    <w:rsid w:val="00724A19"/>
    <w:rsid w:val="00730CCF"/>
    <w:rsid w:val="00732F62"/>
    <w:rsid w:val="0073466D"/>
    <w:rsid w:val="00735A49"/>
    <w:rsid w:val="00735AFD"/>
    <w:rsid w:val="007362C9"/>
    <w:rsid w:val="00740BA5"/>
    <w:rsid w:val="00743378"/>
    <w:rsid w:val="00744121"/>
    <w:rsid w:val="00745C95"/>
    <w:rsid w:val="00751491"/>
    <w:rsid w:val="00752319"/>
    <w:rsid w:val="00757143"/>
    <w:rsid w:val="00780559"/>
    <w:rsid w:val="007941C3"/>
    <w:rsid w:val="007947CE"/>
    <w:rsid w:val="00795679"/>
    <w:rsid w:val="007A2934"/>
    <w:rsid w:val="007A3143"/>
    <w:rsid w:val="007A7462"/>
    <w:rsid w:val="007B2E2F"/>
    <w:rsid w:val="007B69AC"/>
    <w:rsid w:val="007C4610"/>
    <w:rsid w:val="007C776A"/>
    <w:rsid w:val="007D2C1F"/>
    <w:rsid w:val="007D32A4"/>
    <w:rsid w:val="007D4DB9"/>
    <w:rsid w:val="007D5CA9"/>
    <w:rsid w:val="007D5EAD"/>
    <w:rsid w:val="007E1491"/>
    <w:rsid w:val="007E3C98"/>
    <w:rsid w:val="007E6E7E"/>
    <w:rsid w:val="007E782A"/>
    <w:rsid w:val="007F091B"/>
    <w:rsid w:val="007F0D70"/>
    <w:rsid w:val="007F3940"/>
    <w:rsid w:val="007F45DA"/>
    <w:rsid w:val="00802F2D"/>
    <w:rsid w:val="00803DDE"/>
    <w:rsid w:val="00811321"/>
    <w:rsid w:val="00811688"/>
    <w:rsid w:val="00812A7F"/>
    <w:rsid w:val="008134A8"/>
    <w:rsid w:val="0081487A"/>
    <w:rsid w:val="00815BE5"/>
    <w:rsid w:val="00817EDD"/>
    <w:rsid w:val="00821C21"/>
    <w:rsid w:val="00821E43"/>
    <w:rsid w:val="0082358F"/>
    <w:rsid w:val="00824497"/>
    <w:rsid w:val="00825736"/>
    <w:rsid w:val="0082750F"/>
    <w:rsid w:val="00827752"/>
    <w:rsid w:val="008305BB"/>
    <w:rsid w:val="008313BA"/>
    <w:rsid w:val="008316F2"/>
    <w:rsid w:val="00832EB5"/>
    <w:rsid w:val="00834337"/>
    <w:rsid w:val="008354E7"/>
    <w:rsid w:val="0083659A"/>
    <w:rsid w:val="008409AB"/>
    <w:rsid w:val="00840D8C"/>
    <w:rsid w:val="00845DC6"/>
    <w:rsid w:val="00846166"/>
    <w:rsid w:val="008507BF"/>
    <w:rsid w:val="00852460"/>
    <w:rsid w:val="00853036"/>
    <w:rsid w:val="008553EA"/>
    <w:rsid w:val="00856BC2"/>
    <w:rsid w:val="00856E29"/>
    <w:rsid w:val="00857840"/>
    <w:rsid w:val="00857AEA"/>
    <w:rsid w:val="00861745"/>
    <w:rsid w:val="008757FF"/>
    <w:rsid w:val="00875993"/>
    <w:rsid w:val="008811EB"/>
    <w:rsid w:val="00883337"/>
    <w:rsid w:val="008859EC"/>
    <w:rsid w:val="00885E27"/>
    <w:rsid w:val="0089487C"/>
    <w:rsid w:val="008A3C34"/>
    <w:rsid w:val="008A4207"/>
    <w:rsid w:val="008B00E9"/>
    <w:rsid w:val="008B0B43"/>
    <w:rsid w:val="008B10CA"/>
    <w:rsid w:val="008B47A1"/>
    <w:rsid w:val="008C2FDD"/>
    <w:rsid w:val="008C3AE3"/>
    <w:rsid w:val="008C3AF7"/>
    <w:rsid w:val="008C3C09"/>
    <w:rsid w:val="008C3E29"/>
    <w:rsid w:val="008C55AA"/>
    <w:rsid w:val="008C774A"/>
    <w:rsid w:val="008D07FB"/>
    <w:rsid w:val="008D1A34"/>
    <w:rsid w:val="008D263B"/>
    <w:rsid w:val="008D3EB0"/>
    <w:rsid w:val="008D5893"/>
    <w:rsid w:val="008E37DB"/>
    <w:rsid w:val="008E5031"/>
    <w:rsid w:val="008E5D6C"/>
    <w:rsid w:val="008E6909"/>
    <w:rsid w:val="008F1B0F"/>
    <w:rsid w:val="008F4731"/>
    <w:rsid w:val="0090041F"/>
    <w:rsid w:val="00901E4E"/>
    <w:rsid w:val="00903154"/>
    <w:rsid w:val="00906E67"/>
    <w:rsid w:val="00911FBB"/>
    <w:rsid w:val="00913DBF"/>
    <w:rsid w:val="00914569"/>
    <w:rsid w:val="00914D15"/>
    <w:rsid w:val="00915519"/>
    <w:rsid w:val="00915B3D"/>
    <w:rsid w:val="00916B79"/>
    <w:rsid w:val="00920C55"/>
    <w:rsid w:val="00920C65"/>
    <w:rsid w:val="0092351D"/>
    <w:rsid w:val="00926678"/>
    <w:rsid w:val="00926E1D"/>
    <w:rsid w:val="00930F66"/>
    <w:rsid w:val="0093365F"/>
    <w:rsid w:val="00934476"/>
    <w:rsid w:val="00934757"/>
    <w:rsid w:val="00937EB2"/>
    <w:rsid w:val="00937F8F"/>
    <w:rsid w:val="009423AE"/>
    <w:rsid w:val="00942B96"/>
    <w:rsid w:val="0094386E"/>
    <w:rsid w:val="009465D1"/>
    <w:rsid w:val="00952A49"/>
    <w:rsid w:val="00953663"/>
    <w:rsid w:val="00955057"/>
    <w:rsid w:val="009600E5"/>
    <w:rsid w:val="009606C8"/>
    <w:rsid w:val="00960B12"/>
    <w:rsid w:val="0096135D"/>
    <w:rsid w:val="009632FA"/>
    <w:rsid w:val="00966242"/>
    <w:rsid w:val="0096644E"/>
    <w:rsid w:val="009722B6"/>
    <w:rsid w:val="00973A9F"/>
    <w:rsid w:val="00984322"/>
    <w:rsid w:val="00986BEC"/>
    <w:rsid w:val="0099277F"/>
    <w:rsid w:val="0099321B"/>
    <w:rsid w:val="00995CB1"/>
    <w:rsid w:val="009A783F"/>
    <w:rsid w:val="009B0706"/>
    <w:rsid w:val="009B1855"/>
    <w:rsid w:val="009B32FB"/>
    <w:rsid w:val="009B429E"/>
    <w:rsid w:val="009B4471"/>
    <w:rsid w:val="009B49CF"/>
    <w:rsid w:val="009B5933"/>
    <w:rsid w:val="009B6853"/>
    <w:rsid w:val="009C3613"/>
    <w:rsid w:val="009C42A8"/>
    <w:rsid w:val="009C63B1"/>
    <w:rsid w:val="009D13DC"/>
    <w:rsid w:val="009D1717"/>
    <w:rsid w:val="009D288B"/>
    <w:rsid w:val="009D3BE4"/>
    <w:rsid w:val="009D4988"/>
    <w:rsid w:val="009D6588"/>
    <w:rsid w:val="009D7283"/>
    <w:rsid w:val="009E050F"/>
    <w:rsid w:val="009E1C3F"/>
    <w:rsid w:val="009E3C02"/>
    <w:rsid w:val="009E48C7"/>
    <w:rsid w:val="009E4A6D"/>
    <w:rsid w:val="009E5686"/>
    <w:rsid w:val="009E7C63"/>
    <w:rsid w:val="009F02F0"/>
    <w:rsid w:val="009F2C22"/>
    <w:rsid w:val="009F47B6"/>
    <w:rsid w:val="009F61FC"/>
    <w:rsid w:val="00A00FFD"/>
    <w:rsid w:val="00A019BF"/>
    <w:rsid w:val="00A03439"/>
    <w:rsid w:val="00A0464F"/>
    <w:rsid w:val="00A05358"/>
    <w:rsid w:val="00A25C79"/>
    <w:rsid w:val="00A25E9D"/>
    <w:rsid w:val="00A31FB9"/>
    <w:rsid w:val="00A34DA4"/>
    <w:rsid w:val="00A46C40"/>
    <w:rsid w:val="00A47C9F"/>
    <w:rsid w:val="00A52216"/>
    <w:rsid w:val="00A54EAB"/>
    <w:rsid w:val="00A5595C"/>
    <w:rsid w:val="00A56D1F"/>
    <w:rsid w:val="00A628EF"/>
    <w:rsid w:val="00A634C8"/>
    <w:rsid w:val="00A63B39"/>
    <w:rsid w:val="00A649B0"/>
    <w:rsid w:val="00A65D45"/>
    <w:rsid w:val="00A665C3"/>
    <w:rsid w:val="00A705BA"/>
    <w:rsid w:val="00A7144E"/>
    <w:rsid w:val="00A72184"/>
    <w:rsid w:val="00A72A32"/>
    <w:rsid w:val="00A7586A"/>
    <w:rsid w:val="00A76C68"/>
    <w:rsid w:val="00A836DB"/>
    <w:rsid w:val="00A84313"/>
    <w:rsid w:val="00A91BD0"/>
    <w:rsid w:val="00A93736"/>
    <w:rsid w:val="00A93F74"/>
    <w:rsid w:val="00A96DA1"/>
    <w:rsid w:val="00AA2905"/>
    <w:rsid w:val="00AA673C"/>
    <w:rsid w:val="00AB325D"/>
    <w:rsid w:val="00AB4C8E"/>
    <w:rsid w:val="00AB5F0D"/>
    <w:rsid w:val="00AB6E2D"/>
    <w:rsid w:val="00AC29D2"/>
    <w:rsid w:val="00AD3BB1"/>
    <w:rsid w:val="00AD4043"/>
    <w:rsid w:val="00AD52C7"/>
    <w:rsid w:val="00AE3168"/>
    <w:rsid w:val="00AE3D0A"/>
    <w:rsid w:val="00AF4048"/>
    <w:rsid w:val="00AF6250"/>
    <w:rsid w:val="00AF6E40"/>
    <w:rsid w:val="00B04608"/>
    <w:rsid w:val="00B047A8"/>
    <w:rsid w:val="00B04803"/>
    <w:rsid w:val="00B04B53"/>
    <w:rsid w:val="00B1298C"/>
    <w:rsid w:val="00B1416C"/>
    <w:rsid w:val="00B15EBE"/>
    <w:rsid w:val="00B15F70"/>
    <w:rsid w:val="00B1662A"/>
    <w:rsid w:val="00B170EF"/>
    <w:rsid w:val="00B224F4"/>
    <w:rsid w:val="00B256B7"/>
    <w:rsid w:val="00B25938"/>
    <w:rsid w:val="00B3435C"/>
    <w:rsid w:val="00B3738A"/>
    <w:rsid w:val="00B42711"/>
    <w:rsid w:val="00B435FE"/>
    <w:rsid w:val="00B476B9"/>
    <w:rsid w:val="00B507A0"/>
    <w:rsid w:val="00B54472"/>
    <w:rsid w:val="00B64665"/>
    <w:rsid w:val="00B67125"/>
    <w:rsid w:val="00B710BE"/>
    <w:rsid w:val="00B72BB0"/>
    <w:rsid w:val="00B7500D"/>
    <w:rsid w:val="00B8075E"/>
    <w:rsid w:val="00B813EA"/>
    <w:rsid w:val="00B83003"/>
    <w:rsid w:val="00B85FCE"/>
    <w:rsid w:val="00B911BC"/>
    <w:rsid w:val="00B929B9"/>
    <w:rsid w:val="00B951AA"/>
    <w:rsid w:val="00BA6B9A"/>
    <w:rsid w:val="00BA78CF"/>
    <w:rsid w:val="00BB3679"/>
    <w:rsid w:val="00BC61E6"/>
    <w:rsid w:val="00BD211E"/>
    <w:rsid w:val="00BD3001"/>
    <w:rsid w:val="00BD617A"/>
    <w:rsid w:val="00BE3CC8"/>
    <w:rsid w:val="00BF2B05"/>
    <w:rsid w:val="00BF2CCD"/>
    <w:rsid w:val="00BF32A1"/>
    <w:rsid w:val="00BF6022"/>
    <w:rsid w:val="00BF792A"/>
    <w:rsid w:val="00C01D49"/>
    <w:rsid w:val="00C041A6"/>
    <w:rsid w:val="00C074DF"/>
    <w:rsid w:val="00C116E0"/>
    <w:rsid w:val="00C13CF6"/>
    <w:rsid w:val="00C14943"/>
    <w:rsid w:val="00C23984"/>
    <w:rsid w:val="00C23D1E"/>
    <w:rsid w:val="00C24FA6"/>
    <w:rsid w:val="00C27FC5"/>
    <w:rsid w:val="00C3017E"/>
    <w:rsid w:val="00C328AA"/>
    <w:rsid w:val="00C352C0"/>
    <w:rsid w:val="00C37B9E"/>
    <w:rsid w:val="00C440D6"/>
    <w:rsid w:val="00C4413A"/>
    <w:rsid w:val="00C464C0"/>
    <w:rsid w:val="00C51F8B"/>
    <w:rsid w:val="00C523F9"/>
    <w:rsid w:val="00C5411A"/>
    <w:rsid w:val="00C608D9"/>
    <w:rsid w:val="00C67201"/>
    <w:rsid w:val="00C70D18"/>
    <w:rsid w:val="00C755F6"/>
    <w:rsid w:val="00C75AFD"/>
    <w:rsid w:val="00C82754"/>
    <w:rsid w:val="00C85A0A"/>
    <w:rsid w:val="00C912E9"/>
    <w:rsid w:val="00C930D8"/>
    <w:rsid w:val="00C9364E"/>
    <w:rsid w:val="00C93D06"/>
    <w:rsid w:val="00C94B46"/>
    <w:rsid w:val="00C94BCB"/>
    <w:rsid w:val="00C95BE7"/>
    <w:rsid w:val="00C966A1"/>
    <w:rsid w:val="00C9771E"/>
    <w:rsid w:val="00C977AA"/>
    <w:rsid w:val="00CA1E81"/>
    <w:rsid w:val="00CA34BF"/>
    <w:rsid w:val="00CB0649"/>
    <w:rsid w:val="00CB1F2D"/>
    <w:rsid w:val="00CB3890"/>
    <w:rsid w:val="00CB3EAF"/>
    <w:rsid w:val="00CB4734"/>
    <w:rsid w:val="00CB4A6F"/>
    <w:rsid w:val="00CB4C76"/>
    <w:rsid w:val="00CB70D6"/>
    <w:rsid w:val="00CB7252"/>
    <w:rsid w:val="00CC30F6"/>
    <w:rsid w:val="00CC4B02"/>
    <w:rsid w:val="00CC5FA6"/>
    <w:rsid w:val="00CC6BB0"/>
    <w:rsid w:val="00CD2263"/>
    <w:rsid w:val="00CD31A7"/>
    <w:rsid w:val="00CD3866"/>
    <w:rsid w:val="00CE0286"/>
    <w:rsid w:val="00CE08C4"/>
    <w:rsid w:val="00CE1C33"/>
    <w:rsid w:val="00CE3CD0"/>
    <w:rsid w:val="00CE679C"/>
    <w:rsid w:val="00CF5042"/>
    <w:rsid w:val="00CF776E"/>
    <w:rsid w:val="00D0383B"/>
    <w:rsid w:val="00D04C77"/>
    <w:rsid w:val="00D111D7"/>
    <w:rsid w:val="00D14DC1"/>
    <w:rsid w:val="00D165BA"/>
    <w:rsid w:val="00D22810"/>
    <w:rsid w:val="00D2519A"/>
    <w:rsid w:val="00D2543D"/>
    <w:rsid w:val="00D2676C"/>
    <w:rsid w:val="00D27FC0"/>
    <w:rsid w:val="00D3077C"/>
    <w:rsid w:val="00D36BA4"/>
    <w:rsid w:val="00D4328A"/>
    <w:rsid w:val="00D44785"/>
    <w:rsid w:val="00D463BC"/>
    <w:rsid w:val="00D51386"/>
    <w:rsid w:val="00D52297"/>
    <w:rsid w:val="00D52FFE"/>
    <w:rsid w:val="00D57869"/>
    <w:rsid w:val="00D604A2"/>
    <w:rsid w:val="00D606C9"/>
    <w:rsid w:val="00D6273B"/>
    <w:rsid w:val="00D62CCF"/>
    <w:rsid w:val="00D65C96"/>
    <w:rsid w:val="00D662CC"/>
    <w:rsid w:val="00D67337"/>
    <w:rsid w:val="00D76B26"/>
    <w:rsid w:val="00D80530"/>
    <w:rsid w:val="00D84BAB"/>
    <w:rsid w:val="00D86BC2"/>
    <w:rsid w:val="00D944D3"/>
    <w:rsid w:val="00D96099"/>
    <w:rsid w:val="00DA0126"/>
    <w:rsid w:val="00DA1415"/>
    <w:rsid w:val="00DA2B08"/>
    <w:rsid w:val="00DA5A50"/>
    <w:rsid w:val="00DA75B9"/>
    <w:rsid w:val="00DB1E25"/>
    <w:rsid w:val="00DD1FC5"/>
    <w:rsid w:val="00DD2A91"/>
    <w:rsid w:val="00DD3808"/>
    <w:rsid w:val="00DD46DC"/>
    <w:rsid w:val="00DD5455"/>
    <w:rsid w:val="00DE085A"/>
    <w:rsid w:val="00DE1108"/>
    <w:rsid w:val="00DE21B7"/>
    <w:rsid w:val="00DE3519"/>
    <w:rsid w:val="00DE67F1"/>
    <w:rsid w:val="00DF3ED0"/>
    <w:rsid w:val="00DF7804"/>
    <w:rsid w:val="00E003E9"/>
    <w:rsid w:val="00E00C2D"/>
    <w:rsid w:val="00E00FD9"/>
    <w:rsid w:val="00E018FC"/>
    <w:rsid w:val="00E01F16"/>
    <w:rsid w:val="00E02CC6"/>
    <w:rsid w:val="00E054CA"/>
    <w:rsid w:val="00E10392"/>
    <w:rsid w:val="00E11B48"/>
    <w:rsid w:val="00E12FED"/>
    <w:rsid w:val="00E173D2"/>
    <w:rsid w:val="00E207B8"/>
    <w:rsid w:val="00E22EDA"/>
    <w:rsid w:val="00E23D68"/>
    <w:rsid w:val="00E27043"/>
    <w:rsid w:val="00E2773A"/>
    <w:rsid w:val="00E279E5"/>
    <w:rsid w:val="00E35497"/>
    <w:rsid w:val="00E371A2"/>
    <w:rsid w:val="00E43D54"/>
    <w:rsid w:val="00E46753"/>
    <w:rsid w:val="00E470E9"/>
    <w:rsid w:val="00E50820"/>
    <w:rsid w:val="00E52223"/>
    <w:rsid w:val="00E5365D"/>
    <w:rsid w:val="00E5449F"/>
    <w:rsid w:val="00E55568"/>
    <w:rsid w:val="00E56D83"/>
    <w:rsid w:val="00E5703B"/>
    <w:rsid w:val="00E5775F"/>
    <w:rsid w:val="00E61315"/>
    <w:rsid w:val="00E66DED"/>
    <w:rsid w:val="00E67941"/>
    <w:rsid w:val="00E67EF1"/>
    <w:rsid w:val="00E7032B"/>
    <w:rsid w:val="00E72C04"/>
    <w:rsid w:val="00E7768D"/>
    <w:rsid w:val="00E80EFA"/>
    <w:rsid w:val="00E82C1E"/>
    <w:rsid w:val="00E83DF6"/>
    <w:rsid w:val="00E956F4"/>
    <w:rsid w:val="00E95BFB"/>
    <w:rsid w:val="00EB046D"/>
    <w:rsid w:val="00EB08AA"/>
    <w:rsid w:val="00EC08CB"/>
    <w:rsid w:val="00EC1B3F"/>
    <w:rsid w:val="00EC5CCB"/>
    <w:rsid w:val="00ED05E3"/>
    <w:rsid w:val="00ED4050"/>
    <w:rsid w:val="00ED53FF"/>
    <w:rsid w:val="00ED60A5"/>
    <w:rsid w:val="00ED7D93"/>
    <w:rsid w:val="00EE4AA2"/>
    <w:rsid w:val="00EE7B93"/>
    <w:rsid w:val="00EF0092"/>
    <w:rsid w:val="00EF31D5"/>
    <w:rsid w:val="00EF4AE8"/>
    <w:rsid w:val="00EF5C10"/>
    <w:rsid w:val="00F00156"/>
    <w:rsid w:val="00F030E5"/>
    <w:rsid w:val="00F11516"/>
    <w:rsid w:val="00F1260A"/>
    <w:rsid w:val="00F21365"/>
    <w:rsid w:val="00F242B7"/>
    <w:rsid w:val="00F2691A"/>
    <w:rsid w:val="00F32049"/>
    <w:rsid w:val="00F347E2"/>
    <w:rsid w:val="00F41824"/>
    <w:rsid w:val="00F437D7"/>
    <w:rsid w:val="00F43B8E"/>
    <w:rsid w:val="00F5394C"/>
    <w:rsid w:val="00F55B47"/>
    <w:rsid w:val="00F61DD3"/>
    <w:rsid w:val="00F70C3F"/>
    <w:rsid w:val="00F70C56"/>
    <w:rsid w:val="00F76088"/>
    <w:rsid w:val="00F77BC1"/>
    <w:rsid w:val="00F850D0"/>
    <w:rsid w:val="00F8575D"/>
    <w:rsid w:val="00F8763A"/>
    <w:rsid w:val="00F87992"/>
    <w:rsid w:val="00F87F14"/>
    <w:rsid w:val="00F9766B"/>
    <w:rsid w:val="00F97FB9"/>
    <w:rsid w:val="00FA128E"/>
    <w:rsid w:val="00FA4979"/>
    <w:rsid w:val="00FA612C"/>
    <w:rsid w:val="00FB4471"/>
    <w:rsid w:val="00FC0F04"/>
    <w:rsid w:val="00FC2F6D"/>
    <w:rsid w:val="00FC70E1"/>
    <w:rsid w:val="00FC7583"/>
    <w:rsid w:val="00FD5949"/>
    <w:rsid w:val="00FF3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E4CCB"/>
  <w15:docId w15:val="{0FEA624F-D03F-4B71-8FC3-FB15E4978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5CA9"/>
    <w:pPr>
      <w:spacing w:before="240" w:after="24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C68B8"/>
    <w:pPr>
      <w:keepNext/>
      <w:keepLines/>
      <w:spacing w:after="480" w:line="300" w:lineRule="auto"/>
      <w:outlineLvl w:val="0"/>
    </w:pPr>
    <w:rPr>
      <w:rFonts w:ascii="Calibri" w:eastAsia="Times New Roman" w:hAnsi="Calibri" w:cs="Times New Roman"/>
      <w:b/>
      <w:bCs/>
      <w:sz w:val="3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F02F0"/>
    <w:pPr>
      <w:keepNext/>
      <w:keepLines/>
      <w:numPr>
        <w:numId w:val="42"/>
      </w:numPr>
      <w:outlineLvl w:val="1"/>
    </w:pPr>
    <w:rPr>
      <w:rFonts w:eastAsiaTheme="majorEastAsia" w:cstheme="majorBidi"/>
      <w:b/>
      <w:bCs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13723"/>
    <w:pPr>
      <w:keepNext/>
      <w:keepLines/>
      <w:outlineLvl w:val="2"/>
    </w:pPr>
    <w:rPr>
      <w:rFonts w:eastAsiaTheme="majorEastAsia" w:cstheme="majorBidi"/>
      <w:b/>
      <w:bCs/>
      <w:color w:val="B0423D"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81487A"/>
    <w:pPr>
      <w:keepNext/>
      <w:keepLines/>
      <w:spacing w:after="120"/>
      <w:outlineLvl w:val="3"/>
    </w:pPr>
    <w:rPr>
      <w:rFonts w:eastAsiaTheme="majorEastAsia" w:cstheme="majorBidi"/>
      <w:b/>
      <w:bCs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Obiekt,List Paragraph1,CW_Lista,Nagłowek 3,Numerowanie,L1,Preambuła,Akapit z listą BS,Kolorowa lista — akcent 11,Dot pt,F5 List Paragraph,Recommendation,List Paragraph11,lp1,maz_wyliczenie,opis dzialania,K-P_odwolanie,lp"/>
    <w:basedOn w:val="Normalny"/>
    <w:link w:val="AkapitzlistZnak"/>
    <w:uiPriority w:val="34"/>
    <w:qFormat/>
    <w:rsid w:val="006C68B8"/>
    <w:pPr>
      <w:numPr>
        <w:numId w:val="21"/>
      </w:numPr>
      <w:ind w:left="357" w:hanging="357"/>
      <w:contextualSpacing/>
    </w:pPr>
    <w:rPr>
      <w:rFonts w:eastAsia="Times New Roman"/>
    </w:rPr>
  </w:style>
  <w:style w:type="numbering" w:customStyle="1" w:styleId="IB">
    <w:name w:val="IB"/>
    <w:uiPriority w:val="99"/>
    <w:rsid w:val="003E31EB"/>
    <w:pPr>
      <w:numPr>
        <w:numId w:val="1"/>
      </w:numPr>
    </w:pPr>
  </w:style>
  <w:style w:type="paragraph" w:styleId="Bezodstpw">
    <w:name w:val="No Spacing"/>
    <w:aliases w:val="Akapit"/>
    <w:basedOn w:val="Normalny"/>
    <w:link w:val="BezodstpwZnak"/>
    <w:uiPriority w:val="1"/>
    <w:qFormat/>
    <w:rsid w:val="00546B94"/>
    <w:pPr>
      <w:spacing w:before="120" w:after="120"/>
    </w:pPr>
  </w:style>
  <w:style w:type="character" w:customStyle="1" w:styleId="Nagwek1Znak">
    <w:name w:val="Nagłówek 1 Znak"/>
    <w:basedOn w:val="Domylnaczcionkaakapitu"/>
    <w:link w:val="Nagwek1"/>
    <w:uiPriority w:val="9"/>
    <w:rsid w:val="006C68B8"/>
    <w:rPr>
      <w:rFonts w:ascii="Calibri" w:eastAsia="Times New Roman" w:hAnsi="Calibri" w:cs="Times New Roman"/>
      <w:b/>
      <w:bCs/>
      <w:sz w:val="32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9F02F0"/>
    <w:rPr>
      <w:rFonts w:eastAsiaTheme="majorEastAsia" w:cstheme="majorBidi"/>
      <w:b/>
      <w:bCs/>
      <w:sz w:val="28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313723"/>
    <w:rPr>
      <w:rFonts w:ascii="Lato" w:eastAsiaTheme="majorEastAsia" w:hAnsi="Lato" w:cstheme="majorBidi"/>
      <w:b/>
      <w:bCs/>
      <w:color w:val="B0423D"/>
      <w:sz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81487A"/>
    <w:rPr>
      <w:rFonts w:ascii="Lato" w:eastAsiaTheme="majorEastAsia" w:hAnsi="Lato" w:cstheme="majorBidi"/>
      <w:b/>
      <w:bCs/>
      <w:iCs/>
    </w:rPr>
  </w:style>
  <w:style w:type="paragraph" w:customStyle="1" w:styleId="Powyej">
    <w:name w:val="Powyżej"/>
    <w:basedOn w:val="Normalny"/>
    <w:link w:val="PowyejZnak"/>
    <w:qFormat/>
    <w:rsid w:val="005B7A5A"/>
    <w:rPr>
      <w:b/>
      <w:i/>
      <w:color w:val="5F5F5F"/>
      <w:sz w:val="20"/>
    </w:rPr>
  </w:style>
  <w:style w:type="character" w:customStyle="1" w:styleId="PowyejZnak">
    <w:name w:val="Powyżej Znak"/>
    <w:basedOn w:val="Domylnaczcionkaakapitu"/>
    <w:link w:val="Powyej"/>
    <w:rsid w:val="005B7A5A"/>
    <w:rPr>
      <w:rFonts w:ascii="Lato" w:hAnsi="Lato"/>
      <w:b/>
      <w:i/>
      <w:color w:val="5F5F5F"/>
      <w:sz w:val="20"/>
    </w:rPr>
  </w:style>
  <w:style w:type="character" w:customStyle="1" w:styleId="BezodstpwZnak">
    <w:name w:val="Bez odstępów Znak"/>
    <w:aliases w:val="Akapit Znak"/>
    <w:basedOn w:val="Domylnaczcionkaakapitu"/>
    <w:link w:val="Bezodstpw"/>
    <w:uiPriority w:val="1"/>
    <w:rsid w:val="003E31EB"/>
    <w:rPr>
      <w:rFonts w:ascii="Lato" w:hAnsi="Lato"/>
    </w:rPr>
  </w:style>
  <w:style w:type="character" w:customStyle="1" w:styleId="AkcentZnak">
    <w:name w:val="Akcent Znak"/>
    <w:basedOn w:val="BezodstpwZnak"/>
    <w:rsid w:val="003E31EB"/>
    <w:rPr>
      <w:rFonts w:ascii="Lato" w:hAnsi="La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782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782D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F40D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F40D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F40DD"/>
    <w:rPr>
      <w:rFonts w:ascii="Lato" w:hAnsi="Lato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F40D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F40DD"/>
    <w:rPr>
      <w:rFonts w:ascii="Lato" w:hAnsi="Lato"/>
      <w:b/>
      <w:bCs/>
      <w:sz w:val="20"/>
      <w:szCs w:val="20"/>
    </w:rPr>
  </w:style>
  <w:style w:type="character" w:customStyle="1" w:styleId="Gruby">
    <w:name w:val="Gruby"/>
    <w:basedOn w:val="Domylnaczcionkaakapitu"/>
    <w:uiPriority w:val="1"/>
    <w:qFormat/>
    <w:rsid w:val="001320C3"/>
    <w:rPr>
      <w:rFonts w:ascii="Lato Black" w:hAnsi="Lato Black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4477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447750"/>
    <w:rPr>
      <w:rFonts w:ascii="Tahoma" w:hAnsi="Tahoma" w:cs="Tahoma"/>
      <w:sz w:val="16"/>
      <w:szCs w:val="16"/>
    </w:rPr>
  </w:style>
  <w:style w:type="paragraph" w:styleId="Spistreci1">
    <w:name w:val="toc 1"/>
    <w:basedOn w:val="Normalny"/>
    <w:next w:val="Normalny"/>
    <w:autoRedefine/>
    <w:uiPriority w:val="39"/>
    <w:unhideWhenUsed/>
    <w:rsid w:val="00160248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160248"/>
    <w:pPr>
      <w:spacing w:after="100"/>
      <w:ind w:left="220"/>
    </w:pPr>
  </w:style>
  <w:style w:type="character" w:styleId="Hipercze">
    <w:name w:val="Hyperlink"/>
    <w:basedOn w:val="Domylnaczcionkaakapitu"/>
    <w:uiPriority w:val="99"/>
    <w:unhideWhenUsed/>
    <w:rsid w:val="00160248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55568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5568"/>
    <w:rPr>
      <w:rFonts w:ascii="Lato" w:hAnsi="Lato"/>
    </w:rPr>
  </w:style>
  <w:style w:type="paragraph" w:styleId="Stopka">
    <w:name w:val="footer"/>
    <w:basedOn w:val="Normalny"/>
    <w:link w:val="StopkaZnak"/>
    <w:uiPriority w:val="99"/>
    <w:unhideWhenUsed/>
    <w:rsid w:val="00E55568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5568"/>
    <w:rPr>
      <w:rFonts w:ascii="Lato" w:hAnsi="Lato"/>
    </w:rPr>
  </w:style>
  <w:style w:type="paragraph" w:styleId="Poprawka">
    <w:name w:val="Revision"/>
    <w:hidden/>
    <w:uiPriority w:val="99"/>
    <w:semiHidden/>
    <w:rsid w:val="00602A8C"/>
    <w:pPr>
      <w:spacing w:after="0" w:line="240" w:lineRule="auto"/>
    </w:pPr>
    <w:rPr>
      <w:rFonts w:ascii="Lato" w:hAnsi="Lato"/>
    </w:rPr>
  </w:style>
  <w:style w:type="character" w:customStyle="1" w:styleId="AkapitzlistZnak">
    <w:name w:val="Akapit z listą Znak"/>
    <w:aliases w:val="normalny tekst Znak,Obiekt Znak,List Paragraph1 Znak,CW_Lista Znak,Nagłowek 3 Znak,Numerowanie Znak,L1 Znak,Preambuła Znak,Akapit z listą BS Znak,Kolorowa lista — akcent 11 Znak,Dot pt Znak,F5 List Paragraph Znak,Recommendation Znak"/>
    <w:link w:val="Akapitzlist"/>
    <w:uiPriority w:val="34"/>
    <w:qFormat/>
    <w:rsid w:val="006C68B8"/>
    <w:rPr>
      <w:rFonts w:ascii="Lato" w:eastAsia="Times New Roman" w:hAnsi="La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1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3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\AppData\Roaming\Microsoft\Szablony\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116A57-64E5-4397-8A76-A3A39B7BA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Szablon.dotx</Template>
  <TotalTime>26</TotalTime>
  <Pages>2</Pages>
  <Words>125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Szkoły Doktorskiej</vt:lpstr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the allowance</dc:title>
  <dc:creator>Paweł Kapusta</dc:creator>
  <cp:lastModifiedBy>Marian Wysocki</cp:lastModifiedBy>
  <cp:revision>34</cp:revision>
  <cp:lastPrinted>2024-12-15T10:23:00Z</cp:lastPrinted>
  <dcterms:created xsi:type="dcterms:W3CDTF">2026-04-16T11:05:00Z</dcterms:created>
  <dcterms:modified xsi:type="dcterms:W3CDTF">2026-04-28T13:56:00Z</dcterms:modified>
</cp:coreProperties>
</file>